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AF63" w14:textId="47FA9AA9" w:rsidR="000E6F6B" w:rsidRDefault="00000000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="00304CAC">
        <w:rPr>
          <w:b/>
          <w:color w:val="000000"/>
          <w:sz w:val="28"/>
          <w:szCs w:val="28"/>
          <w:lang w:val="uk-UA"/>
        </w:rPr>
        <w:t>жовтні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481D3D8F" w14:textId="77777777" w:rsidR="000E6F6B" w:rsidRDefault="00000000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0E6F6B" w14:paraId="6BDC8B6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24CF7390" w14:textId="77777777" w:rsidR="000E6F6B" w:rsidRDefault="00000000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45912245" w14:textId="77777777" w:rsidR="000E6F6B" w:rsidRDefault="00000000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3252436C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DDD70D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78FCA58" w14:textId="5F921D0E" w:rsidR="00304CAC" w:rsidRPr="00B951B5" w:rsidRDefault="00304CAC" w:rsidP="00304CA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53F3315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F15B95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E531255" w14:textId="35DF6B6C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4D989619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B927E2" w14:textId="77777777" w:rsidR="00304CAC" w:rsidRDefault="00304CAC" w:rsidP="00304CA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proofErr w:type="spellStart"/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proofErr w:type="spellEnd"/>
            <w:r>
              <w:rPr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bidi="hi-IN"/>
              </w:rPr>
              <w:t>поштою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13BC8F0" w14:textId="76B3D657" w:rsidR="00304CAC" w:rsidRPr="00304CAC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04CAC" w14:paraId="0D239F7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C32109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Особисто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5D73BF2" w14:textId="3ACEF514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256F1610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AA3975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F6AF613" w14:textId="700625F3" w:rsidR="00304CAC" w:rsidRPr="0067585F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04CAC" w14:paraId="75313DB4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1AE3184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AE564B" w14:textId="3C541C94" w:rsidR="00304CAC" w:rsidRPr="00B951B5" w:rsidRDefault="00304CAC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5232AE02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192703" w14:textId="77777777" w:rsidR="00304CAC" w:rsidRDefault="00304CAC" w:rsidP="00304CA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FAA257" w14:textId="6AB95204" w:rsidR="00304CAC" w:rsidRPr="00304CAC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04CAC" w14:paraId="6AB9752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4A6AB9" w14:textId="77777777" w:rsidR="00304CAC" w:rsidRDefault="00304CAC" w:rsidP="00304CA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громадян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AED3FE8" w14:textId="3AECC2D7" w:rsidR="00304CAC" w:rsidRPr="00304CAC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304CAC" w14:paraId="2987D8C4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CF68A0" w14:textId="77777777" w:rsidR="00304CAC" w:rsidRDefault="00304CAC" w:rsidP="00304CAC">
            <w:pPr>
              <w:pStyle w:val="TableContents"/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color w:val="000000"/>
                <w:sz w:val="28"/>
                <w:szCs w:val="28"/>
              </w:rPr>
              <w:t>фізичну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EDA2B6" w14:textId="0D17C324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2CFCBB9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9396F7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довідково-енциклопедичного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1371AC" w14:textId="72E64998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5091FCD2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6B44240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стан </w:t>
            </w:r>
            <w:proofErr w:type="spellStart"/>
            <w:r>
              <w:rPr>
                <w:color w:val="000000"/>
                <w:sz w:val="28"/>
                <w:szCs w:val="28"/>
              </w:rPr>
              <w:t>довкілля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екологічна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5E8144" w14:textId="797FCFC9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586BBCC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9CEC85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 товар (роботу, </w:t>
            </w:r>
            <w:proofErr w:type="spellStart"/>
            <w:r>
              <w:rPr>
                <w:color w:val="000000"/>
                <w:sz w:val="28"/>
                <w:szCs w:val="28"/>
              </w:rPr>
              <w:t>послугу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2A50D5" w14:textId="13BF7849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78D60397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36812D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Науково-технічна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06757D" w14:textId="5B8384D0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154688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54A720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Податкова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B9C466C" w14:textId="75296C93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49812568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E527F5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Правова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3ACAC0" w14:textId="4D5223D9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0929665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84D1C8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Статистична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70DF0A" w14:textId="2FF5361C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6B4EECBA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448CE90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Соціологічна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інформація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291672" w14:textId="71B6EEE8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1992545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DC8931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Інші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види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087ECC0" w14:textId="0179184A" w:rsidR="00304CAC" w:rsidRPr="00304CAC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04CAC" w14:paraId="7F2199E1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DB9AE13" w14:textId="77777777" w:rsidR="00304CAC" w:rsidRDefault="00304CAC" w:rsidP="00304CA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57D209" w14:textId="4F3BD472" w:rsidR="00304CAC" w:rsidRPr="0067585F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04CAC" w14:paraId="4A6824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7193B42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відповідь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0329D2" w14:textId="7234A646" w:rsidR="00304CAC" w:rsidRPr="00304CAC" w:rsidRDefault="0067585F" w:rsidP="00304CAC">
            <w:pPr>
              <w:pStyle w:val="TableContents"/>
              <w:jc w:val="center"/>
              <w:rPr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304CAC" w14:paraId="09725592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577E59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Продовжено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термін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розгляду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F96DB92" w14:textId="10A4BDCA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305ABE8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2497A50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Направлено за </w:t>
            </w:r>
            <w:proofErr w:type="spellStart"/>
            <w:r>
              <w:rPr>
                <w:color w:val="000000"/>
                <w:sz w:val="28"/>
                <w:szCs w:val="28"/>
              </w:rPr>
              <w:t>належністю</w:t>
            </w:r>
            <w:proofErr w:type="spellEnd"/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E61259" w14:textId="10B46CFE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304CAC" w14:paraId="296466A8" w14:textId="77777777" w:rsidTr="000A32AE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4BCB29" w14:textId="77777777" w:rsidR="00304CAC" w:rsidRDefault="00304CAC" w:rsidP="00304CAC">
            <w:pPr>
              <w:pStyle w:val="TableContents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Відмова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00000"/>
                <w:sz w:val="28"/>
                <w:szCs w:val="28"/>
              </w:rPr>
              <w:t>Надано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роз’яснення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ABDAB61" w14:textId="69534D0B" w:rsidR="00304CAC" w:rsidRDefault="00304CAC" w:rsidP="00304CA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0BC2FA46" w14:textId="77777777" w:rsidR="000E6F6B" w:rsidRDefault="000E6F6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0E6F6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C536" w14:textId="77777777" w:rsidR="00407321" w:rsidRDefault="00407321">
      <w:r>
        <w:separator/>
      </w:r>
    </w:p>
  </w:endnote>
  <w:endnote w:type="continuationSeparator" w:id="0">
    <w:p w14:paraId="745BA4BA" w14:textId="77777777" w:rsidR="00407321" w:rsidRDefault="0040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8009E" w14:textId="77777777" w:rsidR="00407321" w:rsidRDefault="00407321">
      <w:r>
        <w:rPr>
          <w:color w:val="000000"/>
        </w:rPr>
        <w:separator/>
      </w:r>
    </w:p>
  </w:footnote>
  <w:footnote w:type="continuationSeparator" w:id="0">
    <w:p w14:paraId="0F51D41F" w14:textId="77777777" w:rsidR="00407321" w:rsidRDefault="00407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1BF"/>
    <w:multiLevelType w:val="multilevel"/>
    <w:tmpl w:val="39B4179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4B651F57"/>
    <w:multiLevelType w:val="multilevel"/>
    <w:tmpl w:val="166A4FF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683894633">
    <w:abstractNumId w:val="0"/>
  </w:num>
  <w:num w:numId="2" w16cid:durableId="927494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6F6B"/>
    <w:rsid w:val="000D6432"/>
    <w:rsid w:val="000E6F6B"/>
    <w:rsid w:val="00304CAC"/>
    <w:rsid w:val="00407321"/>
    <w:rsid w:val="0067585F"/>
    <w:rsid w:val="00816B87"/>
    <w:rsid w:val="00941B9B"/>
    <w:rsid w:val="00967583"/>
    <w:rsid w:val="00B951B5"/>
    <w:rsid w:val="00FB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336C"/>
  <w15:docId w15:val="{CED15884-1464-44BF-88B5-A2077DF7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2026-09-15T12:25:00Z</cp:lastPrinted>
  <dcterms:created xsi:type="dcterms:W3CDTF">2026-10-30T12:23:00Z</dcterms:created>
  <dcterms:modified xsi:type="dcterms:W3CDTF">2026-10-30T12:23:00Z</dcterms:modified>
</cp:coreProperties>
</file>