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5E8E" w14:textId="77777777" w:rsidR="00973296" w:rsidRDefault="00271C83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травні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69E45C41" w14:textId="77777777" w:rsidR="00973296" w:rsidRDefault="00271C83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973296" w14:paraId="4F25E12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8B40E50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2E961810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209C8D1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B3C3A22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08F32CC" w14:textId="77777777" w:rsidR="00973296" w:rsidRDefault="00271C83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447E096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0DE2C36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652E091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64A18AC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23C398B" w14:textId="77777777" w:rsidR="00973296" w:rsidRDefault="00271C83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B786402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0EFC94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54C26A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2B32E1A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4604F1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CF6DC9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2B35D09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6D2CCC2A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BBE1B1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CE15F3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0085B18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A14CA2" w14:textId="77777777" w:rsidR="00973296" w:rsidRDefault="00271C8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905D9EA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2C96B79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F8B235" w14:textId="77777777" w:rsidR="00973296" w:rsidRDefault="00271C8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6D96224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6246CE0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D0ECA88" w14:textId="77777777" w:rsidR="00973296" w:rsidRDefault="00271C83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2B7C7FFD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575DF2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5C0009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17A2EB0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5A16A9C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2BF24F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2FB9F30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7C1F28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27C6A73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A0C7CDD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1A1051F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5792F6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4ADC94D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5FE639D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250CAD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643F89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1CED557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44F8F8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710071A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5A6E653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F3F0EC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46E66E6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325B706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82EAD46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1BA47A6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39E7F52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8F371EF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E66D436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6DB62E1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2B4DBB2" w14:textId="77777777" w:rsidR="00973296" w:rsidRDefault="00271C83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F5CFF2D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2061EFE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11268BF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A4912C5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3E2C958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83E2CAA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444603B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1F3A9D8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F71D4BB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CFADE9A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73296" w14:paraId="1D32E0E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BA06E2" w14:textId="77777777" w:rsidR="00973296" w:rsidRDefault="00271C83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9A6C07A" w14:textId="77777777" w:rsidR="00973296" w:rsidRDefault="00271C83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43EA32C4" w14:textId="77777777" w:rsidR="00973296" w:rsidRDefault="00973296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973296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2506" w14:textId="77777777" w:rsidR="00271C83" w:rsidRDefault="00271C83">
      <w:r>
        <w:separator/>
      </w:r>
    </w:p>
  </w:endnote>
  <w:endnote w:type="continuationSeparator" w:id="0">
    <w:p w14:paraId="443C9BB3" w14:textId="77777777" w:rsidR="00271C83" w:rsidRDefault="00271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839E2" w14:textId="77777777" w:rsidR="00271C83" w:rsidRDefault="00271C83">
      <w:r>
        <w:rPr>
          <w:color w:val="000000"/>
        </w:rPr>
        <w:separator/>
      </w:r>
    </w:p>
  </w:footnote>
  <w:footnote w:type="continuationSeparator" w:id="0">
    <w:p w14:paraId="1B493DCB" w14:textId="77777777" w:rsidR="00271C83" w:rsidRDefault="00271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342"/>
    <w:multiLevelType w:val="multilevel"/>
    <w:tmpl w:val="BEB4A99E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72E34675"/>
    <w:multiLevelType w:val="multilevel"/>
    <w:tmpl w:val="720EEF9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76989173">
    <w:abstractNumId w:val="1"/>
  </w:num>
  <w:num w:numId="2" w16cid:durableId="68976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3296"/>
    <w:rsid w:val="00271C83"/>
    <w:rsid w:val="00326BBE"/>
    <w:rsid w:val="003275F7"/>
    <w:rsid w:val="00973296"/>
    <w:rsid w:val="00B35A12"/>
    <w:rsid w:val="00EE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948A"/>
  <w15:docId w15:val="{D51EB9C9-A276-4809-83EF-BAE149EF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2026-09-21T08:29:00Z</dcterms:created>
  <dcterms:modified xsi:type="dcterms:W3CDTF">2026-09-21T08:29:00Z</dcterms:modified>
</cp:coreProperties>
</file>