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71C5C5" w14:textId="77777777" w:rsidR="009B1150" w:rsidRDefault="00F8319F">
      <w:pPr>
        <w:pStyle w:val="Standard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8505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ind w:right="333"/>
        <w:jc w:val="center"/>
      </w:pPr>
      <w:r>
        <w:rPr>
          <w:rFonts w:eastAsia="Times New Roman CYR" w:cs="Academy, 'Times New Roman'"/>
          <w:b/>
          <w:color w:val="000000"/>
          <w:sz w:val="28"/>
          <w:szCs w:val="28"/>
          <w:lang w:val="uk-UA"/>
        </w:rPr>
        <w:t xml:space="preserve">Кількість інформаційних запитів, що надійшли до </w:t>
      </w:r>
      <w:r>
        <w:rPr>
          <w:b/>
          <w:color w:val="000000"/>
          <w:sz w:val="28"/>
          <w:szCs w:val="28"/>
          <w:lang w:val="uk-UA"/>
        </w:rPr>
        <w:t>Рівненської районної державної адміністрації</w:t>
      </w:r>
      <w:r>
        <w:rPr>
          <w:b/>
          <w:color w:val="000000"/>
          <w:sz w:val="28"/>
          <w:szCs w:val="28"/>
        </w:rPr>
        <w:t xml:space="preserve"> у</w:t>
      </w:r>
      <w:r>
        <w:rPr>
          <w:b/>
          <w:color w:val="000000"/>
          <w:sz w:val="28"/>
          <w:szCs w:val="28"/>
          <w:lang w:val="uk-UA"/>
        </w:rPr>
        <w:t xml:space="preserve"> січні</w:t>
      </w:r>
      <w:r>
        <w:rPr>
          <w:b/>
          <w:color w:val="000000"/>
          <w:sz w:val="28"/>
          <w:szCs w:val="28"/>
        </w:rPr>
        <w:t> 20</w:t>
      </w:r>
      <w:r>
        <w:rPr>
          <w:b/>
          <w:color w:val="000000"/>
          <w:sz w:val="28"/>
          <w:szCs w:val="28"/>
          <w:lang w:val="uk-UA"/>
        </w:rPr>
        <w:t xml:space="preserve">26 </w:t>
      </w:r>
      <w:r>
        <w:rPr>
          <w:b/>
          <w:color w:val="000000"/>
          <w:sz w:val="28"/>
          <w:szCs w:val="28"/>
        </w:rPr>
        <w:t>року</w:t>
      </w:r>
    </w:p>
    <w:p w14:paraId="0CBCD309" w14:textId="77777777" w:rsidR="009B1150" w:rsidRDefault="00F8319F">
      <w:pPr>
        <w:pStyle w:val="Textbody"/>
        <w:jc w:val="center"/>
        <w:rPr>
          <w:color w:val="20A142"/>
        </w:rPr>
      </w:pPr>
      <w:r>
        <w:rPr>
          <w:color w:val="20A142"/>
        </w:rPr>
        <w:t> </w:t>
      </w:r>
    </w:p>
    <w:tbl>
      <w:tblPr>
        <w:tblW w:w="9019" w:type="dxa"/>
        <w:tblInd w:w="8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694"/>
        <w:gridCol w:w="2325"/>
      </w:tblGrid>
      <w:tr w:rsidR="009B1150" w14:paraId="2A8C5E26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42F8CA26" w14:textId="77777777" w:rsidR="009B1150" w:rsidRDefault="00F8319F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Поштою</w:t>
            </w:r>
          </w:p>
        </w:tc>
        <w:tc>
          <w:tcPr>
            <w:tcW w:w="232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0" w:type="dxa"/>
              <w:bottom w:w="28" w:type="dxa"/>
              <w:right w:w="108" w:type="dxa"/>
            </w:tcMar>
            <w:vAlign w:val="bottom"/>
          </w:tcPr>
          <w:p w14:paraId="5D6FF163" w14:textId="77777777" w:rsidR="009B1150" w:rsidRDefault="00F8319F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0</w:t>
            </w:r>
          </w:p>
        </w:tc>
      </w:tr>
      <w:tr w:rsidR="009B1150" w14:paraId="3BDCC5DB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6604A2F5" w14:textId="77777777" w:rsidR="009B1150" w:rsidRDefault="00F8319F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Телефоном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5AEC71F6" w14:textId="77777777" w:rsidR="009B1150" w:rsidRDefault="00F8319F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9B1150" w14:paraId="77045D18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1F9F3415" w14:textId="77777777" w:rsidR="009B1150" w:rsidRDefault="00F8319F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Факсом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</w:tcPr>
          <w:p w14:paraId="399DD515" w14:textId="77777777" w:rsidR="009B1150" w:rsidRDefault="00F8319F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9B1150" w14:paraId="2321A4C4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7D745315" w14:textId="77777777" w:rsidR="009B1150" w:rsidRDefault="00F8319F">
            <w:pPr>
              <w:pStyle w:val="TableContents"/>
            </w:pPr>
            <w:r>
              <w:rPr>
                <w:color w:val="000000"/>
                <w:sz w:val="28"/>
                <w:szCs w:val="28"/>
                <w:lang w:bidi="hi-IN"/>
              </w:rPr>
              <w:t>Ел</w:t>
            </w:r>
            <w:r>
              <w:rPr>
                <w:color w:val="000000"/>
                <w:sz w:val="28"/>
                <w:szCs w:val="28"/>
                <w:lang w:val="uk-UA" w:bidi="hi-IN"/>
              </w:rPr>
              <w:t>ектронною</w:t>
            </w:r>
            <w:r>
              <w:rPr>
                <w:color w:val="000000"/>
                <w:sz w:val="28"/>
                <w:szCs w:val="28"/>
                <w:lang w:bidi="hi-IN"/>
              </w:rPr>
              <w:t xml:space="preserve"> поштою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72A44616" w14:textId="77777777" w:rsidR="009B1150" w:rsidRDefault="00F8319F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6</w:t>
            </w:r>
          </w:p>
        </w:tc>
      </w:tr>
      <w:tr w:rsidR="009B1150" w14:paraId="6D87BE79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5CBAC6E6" w14:textId="77777777" w:rsidR="009B1150" w:rsidRDefault="00F8319F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Особисто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</w:tcPr>
          <w:p w14:paraId="046D3B47" w14:textId="77777777" w:rsidR="009B1150" w:rsidRDefault="00F8319F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9B1150" w14:paraId="5C9E2D9A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0BA32431" w14:textId="77777777" w:rsidR="009B1150" w:rsidRDefault="00F8319F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ЗМІ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0CB02593" w14:textId="77777777" w:rsidR="009B1150" w:rsidRDefault="00F8319F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9B1150" w14:paraId="39DA13A9" w14:textId="77777777">
        <w:tblPrEx>
          <w:tblCellMar>
            <w:top w:w="0" w:type="dxa"/>
            <w:bottom w:w="0" w:type="dxa"/>
          </w:tblCellMar>
        </w:tblPrEx>
        <w:trPr>
          <w:trHeight w:val="391"/>
        </w:trPr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3B484570" w14:textId="77777777" w:rsidR="009B1150" w:rsidRDefault="00F8319F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Громадяни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</w:tcPr>
          <w:p w14:paraId="5E9CA105" w14:textId="77777777" w:rsidR="009B1150" w:rsidRDefault="00F8319F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4</w:t>
            </w:r>
          </w:p>
        </w:tc>
      </w:tr>
      <w:tr w:rsidR="009B1150" w14:paraId="61AE64D8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7E3101DF" w14:textId="77777777" w:rsidR="009B1150" w:rsidRDefault="00F8319F">
            <w:pPr>
              <w:pStyle w:val="TableContents"/>
            </w:pPr>
            <w:r>
              <w:rPr>
                <w:color w:val="000000"/>
                <w:sz w:val="28"/>
                <w:szCs w:val="28"/>
              </w:rPr>
              <w:t>Юр</w:t>
            </w:r>
            <w:r>
              <w:rPr>
                <w:color w:val="000000"/>
                <w:sz w:val="28"/>
                <w:szCs w:val="28"/>
                <w:lang w:val="uk-UA"/>
              </w:rPr>
              <w:t>идичні</w:t>
            </w:r>
            <w:r>
              <w:rPr>
                <w:color w:val="000000"/>
                <w:sz w:val="28"/>
                <w:szCs w:val="28"/>
              </w:rPr>
              <w:t xml:space="preserve"> особи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3921D328" w14:textId="77777777" w:rsidR="009B1150" w:rsidRDefault="00F8319F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2</w:t>
            </w:r>
          </w:p>
        </w:tc>
      </w:tr>
      <w:tr w:rsidR="009B1150" w14:paraId="71DE08C0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7A5F9EF6" w14:textId="77777777" w:rsidR="009B1150" w:rsidRDefault="00F8319F">
            <w:pPr>
              <w:pStyle w:val="TableContents"/>
            </w:pPr>
            <w:r>
              <w:rPr>
                <w:color w:val="000000"/>
                <w:sz w:val="28"/>
                <w:szCs w:val="28"/>
              </w:rPr>
              <w:t>Об</w:t>
            </w:r>
            <w:r>
              <w:rPr>
                <w:color w:val="000000"/>
                <w:sz w:val="28"/>
                <w:szCs w:val="28"/>
                <w:lang w:val="uk-UA"/>
              </w:rPr>
              <w:t>’єднання</w:t>
            </w:r>
            <w:r>
              <w:rPr>
                <w:color w:val="000000"/>
                <w:sz w:val="28"/>
                <w:szCs w:val="28"/>
              </w:rPr>
              <w:t xml:space="preserve"> громадян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</w:tcPr>
          <w:p w14:paraId="4162442B" w14:textId="77777777" w:rsidR="009B1150" w:rsidRDefault="00F8319F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9B1150" w14:paraId="2E5601DE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6E029380" w14:textId="77777777" w:rsidR="009B1150" w:rsidRDefault="00F8319F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Інформація про фізичну особу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73E1891D" w14:textId="77777777" w:rsidR="009B1150" w:rsidRDefault="00F8319F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9B1150" w14:paraId="074056C2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34925D84" w14:textId="77777777" w:rsidR="009B1150" w:rsidRDefault="00F8319F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Інформація довідково-енциклопедичного характеру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</w:tcPr>
          <w:p w14:paraId="6E1A6FCF" w14:textId="77777777" w:rsidR="009B1150" w:rsidRDefault="00F8319F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9B1150" w14:paraId="161BF30B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4A4CFC02" w14:textId="77777777" w:rsidR="009B1150" w:rsidRDefault="00F8319F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Інформація про стан довкілля (екологічна інформація)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066CC706" w14:textId="77777777" w:rsidR="009B1150" w:rsidRDefault="00F8319F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9B1150" w14:paraId="5F1019D0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4947B9DF" w14:textId="77777777" w:rsidR="009B1150" w:rsidRDefault="00F8319F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Інформація про товар (роботу, послугу)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</w:tcPr>
          <w:p w14:paraId="5FB287C9" w14:textId="77777777" w:rsidR="009B1150" w:rsidRDefault="00F8319F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9B1150" w14:paraId="792CFA4E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07BB1AB4" w14:textId="77777777" w:rsidR="009B1150" w:rsidRDefault="00F8319F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Науково-технічна інформація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2FFC3293" w14:textId="77777777" w:rsidR="009B1150" w:rsidRDefault="00F8319F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9B1150" w14:paraId="279215FD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4D8B786C" w14:textId="77777777" w:rsidR="009B1150" w:rsidRDefault="00F8319F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Податкова інформація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</w:tcPr>
          <w:p w14:paraId="7A97AB43" w14:textId="77777777" w:rsidR="009B1150" w:rsidRDefault="00F8319F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9B1150" w14:paraId="0DCCB22D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2A624D13" w14:textId="77777777" w:rsidR="009B1150" w:rsidRDefault="00F8319F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Правова інформація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1833944B" w14:textId="77777777" w:rsidR="009B1150" w:rsidRDefault="00F8319F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1</w:t>
            </w:r>
          </w:p>
        </w:tc>
      </w:tr>
      <w:tr w:rsidR="009B1150" w14:paraId="38B5A452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00DC3348" w14:textId="77777777" w:rsidR="009B1150" w:rsidRDefault="00F8319F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Статистична інформація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</w:tcPr>
          <w:p w14:paraId="1AA7F6D9" w14:textId="77777777" w:rsidR="009B1150" w:rsidRDefault="00F8319F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1</w:t>
            </w:r>
          </w:p>
        </w:tc>
      </w:tr>
      <w:tr w:rsidR="009B1150" w14:paraId="6E3C6736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2B6DB9B1" w14:textId="77777777" w:rsidR="009B1150" w:rsidRDefault="00F8319F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Соціологічна інформація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2B7979A5" w14:textId="77777777" w:rsidR="009B1150" w:rsidRDefault="00F8319F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9B1150" w14:paraId="1F898C69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1E506C45" w14:textId="77777777" w:rsidR="009B1150" w:rsidRDefault="00F8319F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Інші види інформації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</w:tcPr>
          <w:p w14:paraId="0E564B0B" w14:textId="77777777" w:rsidR="009B1150" w:rsidRDefault="00F8319F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4</w:t>
            </w:r>
          </w:p>
        </w:tc>
      </w:tr>
      <w:tr w:rsidR="009B1150" w14:paraId="37B84D52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7ADC6072" w14:textId="77777777" w:rsidR="009B1150" w:rsidRDefault="00F8319F">
            <w:pPr>
              <w:pStyle w:val="TableContents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Всього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736D007A" w14:textId="77777777" w:rsidR="009B1150" w:rsidRDefault="00F8319F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4</w:t>
            </w:r>
          </w:p>
        </w:tc>
      </w:tr>
      <w:tr w:rsidR="009B1150" w14:paraId="353BCD16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347B0627" w14:textId="77777777" w:rsidR="009B1150" w:rsidRDefault="00F8319F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Надано відповідь на запит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</w:tcPr>
          <w:p w14:paraId="6EA7C4F5" w14:textId="77777777" w:rsidR="009B1150" w:rsidRDefault="00F8319F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4</w:t>
            </w:r>
          </w:p>
        </w:tc>
      </w:tr>
      <w:tr w:rsidR="009B1150" w14:paraId="4939B403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523795FD" w14:textId="77777777" w:rsidR="009B1150" w:rsidRDefault="00F8319F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Продовжено термін розгляду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3981F250" w14:textId="77777777" w:rsidR="009B1150" w:rsidRDefault="00F8319F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2</w:t>
            </w:r>
          </w:p>
        </w:tc>
      </w:tr>
      <w:tr w:rsidR="009B1150" w14:paraId="7E21953C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45BBC5D5" w14:textId="77777777" w:rsidR="009B1150" w:rsidRDefault="00F8319F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Направлено за належністю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</w:tcPr>
          <w:p w14:paraId="4FA1680D" w14:textId="77777777" w:rsidR="009B1150" w:rsidRDefault="00F8319F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9B1150" w14:paraId="5947541B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696708D1" w14:textId="77777777" w:rsidR="009B1150" w:rsidRDefault="00F8319F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Відмова (Надано роз’яснення)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30CA3B07" w14:textId="77777777" w:rsidR="009B1150" w:rsidRDefault="00F8319F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</w:tbl>
    <w:p w14:paraId="20728479" w14:textId="77777777" w:rsidR="009B1150" w:rsidRDefault="009B1150">
      <w:pPr>
        <w:pStyle w:val="Standard"/>
        <w:widowControl w:val="0"/>
        <w:tabs>
          <w:tab w:val="left" w:pos="2356"/>
          <w:tab w:val="left" w:pos="3272"/>
          <w:tab w:val="left" w:pos="4188"/>
          <w:tab w:val="left" w:pos="5104"/>
          <w:tab w:val="left" w:pos="6020"/>
          <w:tab w:val="left" w:pos="6936"/>
          <w:tab w:val="left" w:pos="7852"/>
          <w:tab w:val="left" w:pos="8768"/>
          <w:tab w:val="left" w:pos="9684"/>
          <w:tab w:val="left" w:pos="9945"/>
          <w:tab w:val="left" w:pos="11516"/>
          <w:tab w:val="left" w:pos="12432"/>
          <w:tab w:val="left" w:pos="13348"/>
          <w:tab w:val="left" w:pos="14264"/>
          <w:tab w:val="left" w:pos="15180"/>
          <w:tab w:val="left" w:pos="16096"/>
        </w:tabs>
        <w:autoSpaceDE w:val="0"/>
        <w:ind w:left="1440" w:right="333"/>
        <w:rPr>
          <w:rFonts w:ascii="Academy, 'Times New Roman'" w:eastAsia="Times New Roman CYR" w:hAnsi="Academy, 'Times New Roman'" w:cs="Academy, 'Times New Roman'"/>
          <w:color w:val="000000"/>
          <w:sz w:val="28"/>
          <w:szCs w:val="28"/>
          <w:lang w:val="uk-UA"/>
        </w:rPr>
      </w:pPr>
    </w:p>
    <w:sectPr w:rsidR="009B1150">
      <w:pgSz w:w="11906" w:h="16838"/>
      <w:pgMar w:top="1134" w:right="567" w:bottom="1134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A22626" w14:textId="77777777" w:rsidR="00F8319F" w:rsidRDefault="00F8319F">
      <w:r>
        <w:separator/>
      </w:r>
    </w:p>
  </w:endnote>
  <w:endnote w:type="continuationSeparator" w:id="0">
    <w:p w14:paraId="5B2C71BD" w14:textId="77777777" w:rsidR="00F8319F" w:rsidRDefault="00F831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Symbol, 'Arial Unicode MS'">
    <w:charset w:val="02"/>
    <w:family w:val="auto"/>
    <w:pitch w:val="default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cademy, 'Times New Roman'">
    <w:altName w:val="Calibri"/>
    <w:charset w:val="00"/>
    <w:family w:val="auto"/>
    <w:pitch w:val="variable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D26DF2" w14:textId="77777777" w:rsidR="00F8319F" w:rsidRDefault="00F8319F">
      <w:r>
        <w:rPr>
          <w:color w:val="000000"/>
        </w:rPr>
        <w:separator/>
      </w:r>
    </w:p>
  </w:footnote>
  <w:footnote w:type="continuationSeparator" w:id="0">
    <w:p w14:paraId="7B414AEB" w14:textId="77777777" w:rsidR="00F8319F" w:rsidRDefault="00F831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4F44F3"/>
    <w:multiLevelType w:val="multilevel"/>
    <w:tmpl w:val="A7E486B2"/>
    <w:styleLink w:val="WW8Num1"/>
    <w:lvl w:ilvl="0">
      <w:start w:val="1"/>
      <w:numFmt w:val="none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none"/>
      <w:suff w:val="nothing"/>
      <w:lvlText w:val="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" w15:restartNumberingAfterBreak="0">
    <w:nsid w:val="7F0833AF"/>
    <w:multiLevelType w:val="multilevel"/>
    <w:tmpl w:val="EC18E896"/>
    <w:styleLink w:val="WWNum5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num w:numId="1" w16cid:durableId="303241771">
    <w:abstractNumId w:val="0"/>
  </w:num>
  <w:num w:numId="2" w16cid:durableId="6771981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attachedTemplate r:id="rId1"/>
  <w:doNotTrackMoves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B1150"/>
    <w:rsid w:val="00515898"/>
    <w:rsid w:val="00581E48"/>
    <w:rsid w:val="0066032A"/>
    <w:rsid w:val="009B1150"/>
    <w:rsid w:val="00E92A7E"/>
    <w:rsid w:val="00F831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73EC7F"/>
  <w15:docId w15:val="{E198B8B6-16A2-4B2D-BE40-E8F76498F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Arial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autoSpaceDN w:val="0"/>
      <w:textAlignment w:val="baseline"/>
    </w:pPr>
    <w:rPr>
      <w:kern w:val="3"/>
      <w:sz w:val="24"/>
      <w:szCs w:val="24"/>
      <w:lang w:eastAsia="zh-CN" w:bidi="hi-IN"/>
    </w:rPr>
  </w:style>
  <w:style w:type="paragraph" w:styleId="1">
    <w:name w:val="heading 1"/>
    <w:basedOn w:val="Standard"/>
    <w:next w:val="Standard"/>
    <w:uiPriority w:val="9"/>
    <w:qFormat/>
    <w:pPr>
      <w:keepNext/>
      <w:outlineLvl w:val="0"/>
    </w:pPr>
    <w:rPr>
      <w:sz w:val="28"/>
      <w:lang w:val="uk-UA"/>
    </w:rPr>
  </w:style>
  <w:style w:type="paragraph" w:styleId="4">
    <w:name w:val="heading 4"/>
    <w:basedOn w:val="Standard"/>
    <w:next w:val="Standard"/>
    <w:uiPriority w:val="9"/>
    <w:semiHidden/>
    <w:unhideWhenUsed/>
    <w:qFormat/>
    <w:pPr>
      <w:keepNext/>
      <w:ind w:firstLine="4860"/>
      <w:outlineLvl w:val="3"/>
    </w:pPr>
    <w:rPr>
      <w:b/>
      <w:color w:val="000000"/>
      <w:sz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  <w:autoSpaceDN w:val="0"/>
      <w:textAlignment w:val="baseline"/>
    </w:pPr>
    <w:rPr>
      <w:rFonts w:ascii="Times New Roman" w:eastAsia="Times New Roman" w:hAnsi="Times New Roman" w:cs="Times New Roman"/>
      <w:kern w:val="3"/>
      <w:lang w:val="ru-RU" w:eastAsia="zh-CN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Textbody">
    <w:name w:val="Text body"/>
    <w:basedOn w:val="Standard"/>
    <w:pPr>
      <w:spacing w:line="180" w:lineRule="auto"/>
      <w:jc w:val="both"/>
    </w:pPr>
    <w:rPr>
      <w:sz w:val="28"/>
      <w:szCs w:val="24"/>
      <w:lang w:val="uk-UA"/>
    </w:rPr>
  </w:style>
  <w:style w:type="paragraph" w:styleId="a3">
    <w:name w:val="List"/>
    <w:basedOn w:val="Textbody"/>
    <w:rPr>
      <w:rFonts w:cs="Arial"/>
    </w:rPr>
  </w:style>
  <w:style w:type="paragraph" w:styleId="a4">
    <w:name w:val="caption"/>
    <w:basedOn w:val="LO-Normal"/>
    <w:next w:val="LO-Normal"/>
    <w:pPr>
      <w:jc w:val="center"/>
    </w:pPr>
    <w:rPr>
      <w:rFonts w:ascii="Arial" w:eastAsia="Arial" w:hAnsi="Arial" w:cs="Arial"/>
      <w:b/>
      <w:color w:val="000000"/>
      <w:sz w:val="22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customStyle="1" w:styleId="LO-Normal">
    <w:name w:val="LO-Normal"/>
    <w:pPr>
      <w:suppressAutoHyphens/>
      <w:autoSpaceDN w:val="0"/>
      <w:textAlignment w:val="baseline"/>
    </w:pPr>
    <w:rPr>
      <w:rFonts w:ascii="Times New Roman" w:eastAsia="Times New Roman" w:hAnsi="Times New Roman" w:cs="Times New Roman"/>
      <w:kern w:val="3"/>
      <w:sz w:val="24"/>
      <w:lang w:eastAsia="zh-CN"/>
    </w:rPr>
  </w:style>
  <w:style w:type="paragraph" w:customStyle="1" w:styleId="a5">
    <w:name w:val="Текст выноски"/>
    <w:basedOn w:val="Standard"/>
    <w:rPr>
      <w:rFonts w:ascii="Tahoma" w:eastAsia="Tahoma" w:hAnsi="Tahoma" w:cs="Tahoma"/>
      <w:sz w:val="16"/>
      <w:szCs w:val="16"/>
    </w:rPr>
  </w:style>
  <w:style w:type="paragraph" w:customStyle="1" w:styleId="rvps2">
    <w:name w:val="rvps2"/>
    <w:basedOn w:val="Standard"/>
    <w:pPr>
      <w:spacing w:before="100" w:after="100"/>
    </w:pPr>
    <w:rPr>
      <w:sz w:val="24"/>
      <w:szCs w:val="24"/>
      <w:lang w:val="uk-UA"/>
    </w:rPr>
  </w:style>
  <w:style w:type="paragraph" w:customStyle="1" w:styleId="a6">
    <w:name w:val="Обычный (веб)"/>
    <w:basedOn w:val="Standard"/>
    <w:pPr>
      <w:spacing w:before="100" w:after="100"/>
    </w:pPr>
    <w:rPr>
      <w:sz w:val="24"/>
      <w:szCs w:val="24"/>
      <w:lang w:val="uk-UA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12">
    <w:name w:val="Обычный + 12 пт"/>
    <w:basedOn w:val="Standard"/>
    <w:pPr>
      <w:ind w:firstLine="708"/>
      <w:jc w:val="both"/>
    </w:pPr>
    <w:rPr>
      <w:sz w:val="24"/>
    </w:r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a7">
    <w:name w:val="Основной шрифт абзаца"/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rvts9">
    <w:name w:val="rvts9"/>
    <w:basedOn w:val="a7"/>
  </w:style>
  <w:style w:type="character" w:customStyle="1" w:styleId="apple-converted-space">
    <w:name w:val="apple-converted-space"/>
    <w:basedOn w:val="a7"/>
  </w:style>
  <w:style w:type="character" w:customStyle="1" w:styleId="xfm07896157">
    <w:name w:val="xfm_07896157"/>
    <w:basedOn w:val="a7"/>
  </w:style>
  <w:style w:type="character" w:styleId="a8">
    <w:name w:val="Emphasis"/>
    <w:rPr>
      <w:i/>
      <w:iCs/>
    </w:rPr>
  </w:style>
  <w:style w:type="character" w:customStyle="1" w:styleId="BulletSymbols">
    <w:name w:val="Bullet Symbols"/>
    <w:rPr>
      <w:rFonts w:ascii="OpenSymbol, 'Arial Unicode MS'" w:eastAsia="OpenSymbol, 'Arial Unicode MS'" w:hAnsi="OpenSymbol, 'Arial Unicode MS'" w:cs="OpenSymbol, 'Arial Unicode MS'"/>
    </w:rPr>
  </w:style>
  <w:style w:type="character" w:customStyle="1" w:styleId="StrongEmphasis">
    <w:name w:val="Strong Emphasis"/>
    <w:rPr>
      <w:b/>
      <w:bCs/>
    </w:rPr>
  </w:style>
  <w:style w:type="numbering" w:customStyle="1" w:styleId="WW8Num1">
    <w:name w:val="WW8Num1"/>
    <w:basedOn w:val="a2"/>
    <w:pPr>
      <w:numPr>
        <w:numId w:val="1"/>
      </w:numPr>
    </w:pPr>
  </w:style>
  <w:style w:type="numbering" w:customStyle="1" w:styleId="WWNum5">
    <w:name w:val="WWNum5"/>
    <w:basedOn w:val="a2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449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>     </vt:lpstr>
    </vt:vector>
  </TitlesOfParts>
  <Company/>
  <LinksUpToDate>false</LinksUpToDate>
  <CharactersWithSpaces>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</dc:title>
  <dc:subject/>
  <dc:creator>Mari</dc:creator>
  <cp:keywords/>
  <cp:lastModifiedBy>Антоніна Потайчук</cp:lastModifiedBy>
  <cp:revision>2</cp:revision>
  <cp:lastPrinted>2026-09-15T11:30:00Z</cp:lastPrinted>
  <dcterms:created xsi:type="dcterms:W3CDTF">2026-09-21T08:29:00Z</dcterms:created>
  <dcterms:modified xsi:type="dcterms:W3CDTF">2026-09-21T08:29:00Z</dcterms:modified>
</cp:coreProperties>
</file>