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3378F" w14:textId="77777777" w:rsidR="000E6F6B" w:rsidRDefault="0015427C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серпні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26 </w:t>
      </w:r>
      <w:r>
        <w:rPr>
          <w:b/>
          <w:color w:val="000000"/>
          <w:sz w:val="28"/>
          <w:szCs w:val="28"/>
        </w:rPr>
        <w:t>року</w:t>
      </w:r>
    </w:p>
    <w:p w14:paraId="63974C01" w14:textId="77777777" w:rsidR="000E6F6B" w:rsidRDefault="0015427C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0E6F6B" w14:paraId="6B04B64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E4BA14C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Поштою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7677BFC4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18DCD08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ED1367B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B23D631" w14:textId="77777777" w:rsidR="000E6F6B" w:rsidRDefault="0015427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492C05A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A394DEB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36F2004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45AC2F2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E1CD75" w14:textId="77777777" w:rsidR="000E6F6B" w:rsidRDefault="0015427C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proofErr w:type="spellStart"/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proofErr w:type="spellEnd"/>
            <w:r>
              <w:rPr>
                <w:color w:val="000000"/>
                <w:sz w:val="28"/>
                <w:szCs w:val="28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bidi="hi-IN"/>
              </w:rPr>
              <w:t>поштою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993C9A9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6A043E7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9A1EC5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Особисто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89B5478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154DE9C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FDCF78E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B11CF64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6466BC7B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90E1E7A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Громадяни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DB42E72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3C455CB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4599831" w14:textId="77777777" w:rsidR="000E6F6B" w:rsidRDefault="0015427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0C308405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1203AB7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C032C27" w14:textId="77777777" w:rsidR="000E6F6B" w:rsidRDefault="0015427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громадян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0C1B32E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161038C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1D630E7" w14:textId="77777777" w:rsidR="000E6F6B" w:rsidRDefault="0015427C">
            <w:pPr>
              <w:pStyle w:val="TableContents"/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color w:val="000000"/>
                <w:sz w:val="28"/>
                <w:szCs w:val="28"/>
              </w:rPr>
              <w:t>фізичну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011ECFA2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2E78E96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75F8D68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довідково-енциклопедичного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C07C99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23214F3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F9F520F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стан </w:t>
            </w:r>
            <w:proofErr w:type="spellStart"/>
            <w:r>
              <w:rPr>
                <w:color w:val="000000"/>
                <w:sz w:val="28"/>
                <w:szCs w:val="28"/>
              </w:rPr>
              <w:t>довкілля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екологічна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E1BFF63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57FFBFE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FE880B7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товар (роботу, </w:t>
            </w:r>
            <w:proofErr w:type="spellStart"/>
            <w:r>
              <w:rPr>
                <w:color w:val="000000"/>
                <w:sz w:val="28"/>
                <w:szCs w:val="28"/>
              </w:rPr>
              <w:t>послугу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59ECBDE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467D76F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971692B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Науково-технічна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EDC5A34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6CB1BC7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6491DFF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Податкова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E1091AF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348D12D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971B08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Правова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4F4F5F9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333851F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319BE72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Статистична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DABCF31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52D9505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2ADF975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Соціологічна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747A6DD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401F35E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5EAF9B5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Інші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види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інформації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27A7D21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20F7469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862B8E1" w14:textId="77777777" w:rsidR="000E6F6B" w:rsidRDefault="0015427C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E5B55CC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6711F31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95B82F1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Надано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відповідь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6BB35F6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12DA2ED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6A863B9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Продовжено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термін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розгляду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5066EEB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54454AE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7440FE0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Направлено за </w:t>
            </w:r>
            <w:proofErr w:type="spellStart"/>
            <w:r>
              <w:rPr>
                <w:color w:val="000000"/>
                <w:sz w:val="28"/>
                <w:szCs w:val="28"/>
              </w:rPr>
              <w:t>належністю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921E46E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E6F6B" w14:paraId="45E8AE3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157F5FD" w14:textId="77777777" w:rsidR="000E6F6B" w:rsidRDefault="0015427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Відмова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Надано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роз’яснення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6848B81" w14:textId="77777777" w:rsidR="000E6F6B" w:rsidRDefault="0015427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0A70CEAA" w14:textId="77777777" w:rsidR="000E6F6B" w:rsidRDefault="000E6F6B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0E6F6B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EEBED" w14:textId="77777777" w:rsidR="0015427C" w:rsidRDefault="0015427C">
      <w:r>
        <w:separator/>
      </w:r>
    </w:p>
  </w:endnote>
  <w:endnote w:type="continuationSeparator" w:id="0">
    <w:p w14:paraId="46D2A1E8" w14:textId="77777777" w:rsidR="0015427C" w:rsidRDefault="0015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AB26B" w14:textId="77777777" w:rsidR="0015427C" w:rsidRDefault="0015427C">
      <w:r>
        <w:rPr>
          <w:color w:val="000000"/>
        </w:rPr>
        <w:separator/>
      </w:r>
    </w:p>
  </w:footnote>
  <w:footnote w:type="continuationSeparator" w:id="0">
    <w:p w14:paraId="07A747B5" w14:textId="77777777" w:rsidR="0015427C" w:rsidRDefault="00154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31BF"/>
    <w:multiLevelType w:val="multilevel"/>
    <w:tmpl w:val="39B4179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4B651F57"/>
    <w:multiLevelType w:val="multilevel"/>
    <w:tmpl w:val="166A4FF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126462373">
    <w:abstractNumId w:val="0"/>
  </w:num>
  <w:num w:numId="2" w16cid:durableId="821696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6F6B"/>
    <w:rsid w:val="000D6432"/>
    <w:rsid w:val="000E6F6B"/>
    <w:rsid w:val="0015427C"/>
    <w:rsid w:val="001A0967"/>
    <w:rsid w:val="00816B87"/>
    <w:rsid w:val="0096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B5A5"/>
  <w15:docId w15:val="{20EAF171-F8BD-43D5-8929-9CCBB3B4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2026-09-15T12:25:00Z</cp:lastPrinted>
  <dcterms:created xsi:type="dcterms:W3CDTF">2026-09-21T08:29:00Z</dcterms:created>
  <dcterms:modified xsi:type="dcterms:W3CDTF">2026-09-21T08:29:00Z</dcterms:modified>
</cp:coreProperties>
</file>