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8741C" w14:textId="77777777" w:rsidR="00E86BE0" w:rsidRDefault="00E86DBC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лютому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14:paraId="015AFF76" w14:textId="77777777" w:rsidR="00E86BE0" w:rsidRDefault="00E86DBC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E86BE0" w14:paraId="77C58BC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B070891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7E06D14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1F2DF07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08FCB39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7742EA2" w14:textId="77777777" w:rsidR="00E86BE0" w:rsidRDefault="00E86DB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703B7AC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06EE97C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A00153B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6F96E48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E33323" w14:textId="77777777" w:rsidR="00E86BE0" w:rsidRDefault="00E86DBC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0B2D9AC3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7C52BBE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CA305E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9AE3C7A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20A3923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CFEA359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FCD4382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E86BE0" w14:paraId="03F7C9FB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E2D2677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5297EF1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697AB09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40C6146" w14:textId="77777777" w:rsidR="00E86BE0" w:rsidRDefault="00E86DB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9FC9205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3377E0F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2D67F55" w14:textId="77777777" w:rsidR="00E86BE0" w:rsidRDefault="00E86DB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9DFA2DE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31135E6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FE0DB1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5600E59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69ED2BF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F184DE2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270BC1A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5E097E5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ABC08E1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AAD8664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0DCEF8A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D400162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B81CE2B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0428546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824E405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A4C821D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335E189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A3A99EF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530273C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5FC36C3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E232FF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FCB27D1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21DB115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1A89F6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02B8D5E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4BF697B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C33EC73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F02DD75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01493F3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E270286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998AD9D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E86BE0" w14:paraId="2F9CA6E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20A2EDD" w14:textId="77777777" w:rsidR="00E86BE0" w:rsidRDefault="00E86DBC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0BB4BBFE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E86BE0" w14:paraId="7B09394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BC15DB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59F4AE5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E86BE0" w14:paraId="66DD983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BE8914C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41AE55B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6BC8C67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E26679A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2615A10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E86BE0" w14:paraId="064A4F3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73AFD6" w14:textId="77777777" w:rsidR="00E86BE0" w:rsidRDefault="00E86DB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12D6A0D" w14:textId="77777777" w:rsidR="00E86BE0" w:rsidRDefault="00E86DB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6BCE9AD1" w14:textId="77777777" w:rsidR="00E86BE0" w:rsidRDefault="00E86BE0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E86BE0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7E202" w14:textId="77777777" w:rsidR="00E86DBC" w:rsidRDefault="00E86DBC">
      <w:r>
        <w:separator/>
      </w:r>
    </w:p>
  </w:endnote>
  <w:endnote w:type="continuationSeparator" w:id="0">
    <w:p w14:paraId="55570980" w14:textId="77777777" w:rsidR="00E86DBC" w:rsidRDefault="00E8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9ED86" w14:textId="77777777" w:rsidR="00E86DBC" w:rsidRDefault="00E86DBC">
      <w:r>
        <w:rPr>
          <w:color w:val="000000"/>
        </w:rPr>
        <w:separator/>
      </w:r>
    </w:p>
  </w:footnote>
  <w:footnote w:type="continuationSeparator" w:id="0">
    <w:p w14:paraId="098763D3" w14:textId="77777777" w:rsidR="00E86DBC" w:rsidRDefault="00E86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629EC"/>
    <w:multiLevelType w:val="multilevel"/>
    <w:tmpl w:val="190AD46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60EA3735"/>
    <w:multiLevelType w:val="multilevel"/>
    <w:tmpl w:val="5188357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886799633">
    <w:abstractNumId w:val="0"/>
  </w:num>
  <w:num w:numId="2" w16cid:durableId="1510636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6BE0"/>
    <w:rsid w:val="005169DB"/>
    <w:rsid w:val="00A15080"/>
    <w:rsid w:val="00C54351"/>
    <w:rsid w:val="00E86BE0"/>
    <w:rsid w:val="00E86DBC"/>
    <w:rsid w:val="00EB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385C"/>
  <w15:docId w15:val="{C758B3CA-01BA-4123-8380-33924FB1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2026-09-21T08:28:00Z</dcterms:created>
  <dcterms:modified xsi:type="dcterms:W3CDTF">2026-09-21T08:28:00Z</dcterms:modified>
</cp:coreProperties>
</file>