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2FA1" w14:textId="77777777" w:rsidR="002E713A" w:rsidRDefault="00727D7F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липні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4DC82AC6" w14:textId="77777777" w:rsidR="002E713A" w:rsidRDefault="00727D7F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2E713A" w14:paraId="21E23DE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31DCE5E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98296DB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CF5FC0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6E9C5D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17191DF" w14:textId="77777777" w:rsidR="002E713A" w:rsidRDefault="00727D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B25E07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D2F847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F8BA42B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5A0DB8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1FE1DC" w14:textId="77777777" w:rsidR="002E713A" w:rsidRDefault="00727D7F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D287F1A" w14:textId="77777777" w:rsidR="002E713A" w:rsidRDefault="00727D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E713A" w14:paraId="68717C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1327D6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EBE309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6705E3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CCB415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C258902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9A54789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F47950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8DEE288" w14:textId="77777777" w:rsidR="002E713A" w:rsidRDefault="00727D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E713A" w14:paraId="0C60C8B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B61B3A" w14:textId="77777777" w:rsidR="002E713A" w:rsidRDefault="00727D7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3F4C58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6267990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014BAD" w14:textId="77777777" w:rsidR="002E713A" w:rsidRDefault="00727D7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C13052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54B2745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664FD9" w14:textId="77777777" w:rsidR="002E713A" w:rsidRDefault="00727D7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F121B69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C5E4E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262EB5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DAAE52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39D5848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E69B14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1D8161F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5C06012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F49B350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970EB76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16D9AF2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683074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117BDD0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0C8E3DA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2135CC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D19A9A6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1FA815A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DF8BA1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5FC6B2A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E713A" w14:paraId="4805278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52A67F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CA03EC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548462D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CA9275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E614441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7D53143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D04A76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2C57CD7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11E7270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3AEF65" w14:textId="77777777" w:rsidR="002E713A" w:rsidRDefault="00727D7F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AFEF419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E713A" w14:paraId="5AC2511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D1A12B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20D618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E713A" w14:paraId="2324DE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AD377E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F36C4B2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1949735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777A88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AA4A48B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E713A" w14:paraId="208C05C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DA9A69" w14:textId="77777777" w:rsidR="002E713A" w:rsidRDefault="00727D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A6284C3" w14:textId="77777777" w:rsidR="002E713A" w:rsidRDefault="00727D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36C69470" w14:textId="77777777" w:rsidR="002E713A" w:rsidRDefault="002E713A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2E713A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947D" w14:textId="77777777" w:rsidR="00727D7F" w:rsidRDefault="00727D7F">
      <w:r>
        <w:separator/>
      </w:r>
    </w:p>
  </w:endnote>
  <w:endnote w:type="continuationSeparator" w:id="0">
    <w:p w14:paraId="73A128C4" w14:textId="77777777" w:rsidR="00727D7F" w:rsidRDefault="00727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A014A" w14:textId="77777777" w:rsidR="00727D7F" w:rsidRDefault="00727D7F">
      <w:r>
        <w:rPr>
          <w:color w:val="000000"/>
        </w:rPr>
        <w:separator/>
      </w:r>
    </w:p>
  </w:footnote>
  <w:footnote w:type="continuationSeparator" w:id="0">
    <w:p w14:paraId="7AF527AF" w14:textId="77777777" w:rsidR="00727D7F" w:rsidRDefault="00727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28F"/>
    <w:multiLevelType w:val="multilevel"/>
    <w:tmpl w:val="8B72144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5EE24857"/>
    <w:multiLevelType w:val="multilevel"/>
    <w:tmpl w:val="FE7699A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293751982">
    <w:abstractNumId w:val="0"/>
  </w:num>
  <w:num w:numId="2" w16cid:durableId="1351033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13A"/>
    <w:rsid w:val="002E713A"/>
    <w:rsid w:val="00472F90"/>
    <w:rsid w:val="00727D7F"/>
    <w:rsid w:val="00B24429"/>
    <w:rsid w:val="00B31BA4"/>
    <w:rsid w:val="00C1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4D70"/>
  <w15:docId w15:val="{B0C77BC7-9A74-41CE-B9E3-F2F4FAE5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2026-09-21T08:28:00Z</dcterms:created>
  <dcterms:modified xsi:type="dcterms:W3CDTF">2026-09-21T08:28:00Z</dcterms:modified>
</cp:coreProperties>
</file>