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971A9" w14:textId="77777777" w:rsidR="00FD245B" w:rsidRDefault="00C46E2C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червні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35EA2CAC" w14:textId="77777777" w:rsidR="00FD245B" w:rsidRDefault="00C46E2C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FD245B" w14:paraId="5BBE8A1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3C098E0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3EB5B3C6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4A839C2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7C3B7E5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A72A07C" w14:textId="77777777" w:rsidR="00FD245B" w:rsidRDefault="00C46E2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433CD1E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60A353F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0A98AC1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100C47C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F4E3356" w14:textId="77777777" w:rsidR="00FD245B" w:rsidRDefault="00C46E2C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6143399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512B41A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229826B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D7D0B67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40A3A30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82E908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0329C51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16EAA91A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B2D21B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7335257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2DEF831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3660796" w14:textId="77777777" w:rsidR="00FD245B" w:rsidRDefault="00C46E2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C3DE7B9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27310F6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83FB5D" w14:textId="77777777" w:rsidR="00FD245B" w:rsidRDefault="00C46E2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A4F16F8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014A61C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0296838" w14:textId="77777777" w:rsidR="00FD245B" w:rsidRDefault="00C46E2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F8FF8D8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50F08FE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D957A3E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A7F4E6E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1A839B2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7CCE952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B1FB585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21695A0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E3762A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390B0A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2758123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1B048E9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2EA0895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028FBF6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8BFE33B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47D360E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06A3F6D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FADD5A9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AEAA40B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0BE5905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415C76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850A35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560CC64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DE06B0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0B33533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33EA845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31ECA63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470DD6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42F7235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6E4B169" w14:textId="77777777" w:rsidR="00FD245B" w:rsidRDefault="00C46E2C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E76E9E0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6404686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E12DEAD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4F55D2D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4D5EB50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2533B2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63D0110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64EF94C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52BA4F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1C24577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D245B" w14:paraId="5172F6C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62ACEF6" w14:textId="77777777" w:rsidR="00FD245B" w:rsidRDefault="00C46E2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3529034" w14:textId="77777777" w:rsidR="00FD245B" w:rsidRDefault="00C46E2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4271181D" w14:textId="77777777" w:rsidR="00FD245B" w:rsidRDefault="00FD245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FD245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5749B" w14:textId="77777777" w:rsidR="00C46E2C" w:rsidRDefault="00C46E2C">
      <w:r>
        <w:separator/>
      </w:r>
    </w:p>
  </w:endnote>
  <w:endnote w:type="continuationSeparator" w:id="0">
    <w:p w14:paraId="5ADFC8DA" w14:textId="77777777" w:rsidR="00C46E2C" w:rsidRDefault="00C4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54B13" w14:textId="77777777" w:rsidR="00C46E2C" w:rsidRDefault="00C46E2C">
      <w:r>
        <w:rPr>
          <w:color w:val="000000"/>
        </w:rPr>
        <w:separator/>
      </w:r>
    </w:p>
  </w:footnote>
  <w:footnote w:type="continuationSeparator" w:id="0">
    <w:p w14:paraId="1232247C" w14:textId="77777777" w:rsidR="00C46E2C" w:rsidRDefault="00C4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664E3"/>
    <w:multiLevelType w:val="multilevel"/>
    <w:tmpl w:val="54329E30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60C11144"/>
    <w:multiLevelType w:val="multilevel"/>
    <w:tmpl w:val="232E08E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78521348">
    <w:abstractNumId w:val="0"/>
  </w:num>
  <w:num w:numId="2" w16cid:durableId="1630818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245B"/>
    <w:rsid w:val="00134604"/>
    <w:rsid w:val="002A616C"/>
    <w:rsid w:val="00A33B23"/>
    <w:rsid w:val="00A5523C"/>
    <w:rsid w:val="00C46E2C"/>
    <w:rsid w:val="00FD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93C8"/>
  <w15:docId w15:val="{28981B80-FA4E-41CB-8BC1-7A4EBC41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2026-09-21T08:29:00Z</dcterms:created>
  <dcterms:modified xsi:type="dcterms:W3CDTF">2026-09-21T08:29:00Z</dcterms:modified>
</cp:coreProperties>
</file>