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EE003" w14:textId="77777777" w:rsidR="00FF75F2" w:rsidRDefault="002E7945">
      <w:pPr>
        <w:pStyle w:val="Standar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right="333"/>
        <w:jc w:val="center"/>
      </w:pPr>
      <w:r>
        <w:rPr>
          <w:rFonts w:eastAsia="Times New Roman CYR" w:cs="Academy, 'Times New Roman'"/>
          <w:b/>
          <w:color w:val="000000"/>
          <w:sz w:val="28"/>
          <w:szCs w:val="28"/>
          <w:lang w:val="uk-UA"/>
        </w:rPr>
        <w:t xml:space="preserve">Кількість інформаційних запитів, що надійшли до </w:t>
      </w:r>
      <w:r>
        <w:rPr>
          <w:b/>
          <w:color w:val="000000"/>
          <w:sz w:val="28"/>
          <w:szCs w:val="28"/>
          <w:lang w:val="uk-UA"/>
        </w:rPr>
        <w:t>Рівненської районної державної адміністрації</w:t>
      </w:r>
      <w:r>
        <w:rPr>
          <w:b/>
          <w:color w:val="000000"/>
          <w:sz w:val="28"/>
          <w:szCs w:val="28"/>
        </w:rPr>
        <w:t xml:space="preserve"> у</w:t>
      </w:r>
      <w:r>
        <w:rPr>
          <w:b/>
          <w:color w:val="000000"/>
          <w:sz w:val="28"/>
          <w:szCs w:val="28"/>
          <w:lang w:val="uk-UA"/>
        </w:rPr>
        <w:t xml:space="preserve"> березні</w:t>
      </w:r>
      <w:r>
        <w:rPr>
          <w:b/>
          <w:color w:val="000000"/>
          <w:sz w:val="28"/>
          <w:szCs w:val="28"/>
        </w:rPr>
        <w:t> 20</w:t>
      </w:r>
      <w:r>
        <w:rPr>
          <w:b/>
          <w:color w:val="000000"/>
          <w:sz w:val="28"/>
          <w:szCs w:val="28"/>
          <w:lang w:val="uk-UA"/>
        </w:rPr>
        <w:t xml:space="preserve">26 </w:t>
      </w:r>
      <w:r>
        <w:rPr>
          <w:b/>
          <w:color w:val="000000"/>
          <w:sz w:val="28"/>
          <w:szCs w:val="28"/>
        </w:rPr>
        <w:t>року</w:t>
      </w:r>
    </w:p>
    <w:p w14:paraId="59A4D46A" w14:textId="77777777" w:rsidR="00FF75F2" w:rsidRDefault="002E7945">
      <w:pPr>
        <w:pStyle w:val="Textbody"/>
        <w:jc w:val="center"/>
        <w:rPr>
          <w:color w:val="20A142"/>
        </w:rPr>
      </w:pPr>
      <w:r>
        <w:rPr>
          <w:color w:val="20A142"/>
        </w:rPr>
        <w:t> </w:t>
      </w:r>
    </w:p>
    <w:tbl>
      <w:tblPr>
        <w:tblW w:w="9019" w:type="dxa"/>
        <w:tblInd w:w="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94"/>
        <w:gridCol w:w="2325"/>
      </w:tblGrid>
      <w:tr w:rsidR="00FF75F2" w14:paraId="144E7AE4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2375D421" w14:textId="77777777" w:rsidR="00FF75F2" w:rsidRDefault="002E7945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Поштою</w:t>
            </w:r>
          </w:p>
        </w:tc>
        <w:tc>
          <w:tcPr>
            <w:tcW w:w="23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108" w:type="dxa"/>
            </w:tcMar>
            <w:vAlign w:val="bottom"/>
          </w:tcPr>
          <w:p w14:paraId="7A57C5DC" w14:textId="77777777" w:rsidR="00FF75F2" w:rsidRDefault="002E7945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FF75F2" w14:paraId="17D9CC98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1CD3AF2" w14:textId="77777777" w:rsidR="00FF75F2" w:rsidRDefault="002E7945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95B1FA4" w14:textId="77777777" w:rsidR="00FF75F2" w:rsidRDefault="002E7945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F75F2" w14:paraId="238811E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98A99EB" w14:textId="77777777" w:rsidR="00FF75F2" w:rsidRDefault="002E7945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Факсом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53F96C6" w14:textId="77777777" w:rsidR="00FF75F2" w:rsidRDefault="002E7945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F75F2" w14:paraId="117D6CC6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624B5CC" w14:textId="77777777" w:rsidR="00FF75F2" w:rsidRDefault="002E7945">
            <w:pPr>
              <w:pStyle w:val="TableContents"/>
            </w:pPr>
            <w:r>
              <w:rPr>
                <w:color w:val="000000"/>
                <w:sz w:val="28"/>
                <w:szCs w:val="28"/>
                <w:lang w:bidi="hi-IN"/>
              </w:rPr>
              <w:t>Ел</w:t>
            </w:r>
            <w:r>
              <w:rPr>
                <w:color w:val="000000"/>
                <w:sz w:val="28"/>
                <w:szCs w:val="28"/>
                <w:lang w:val="uk-UA" w:bidi="hi-IN"/>
              </w:rPr>
              <w:t>ектронною</w:t>
            </w:r>
            <w:r>
              <w:rPr>
                <w:color w:val="000000"/>
                <w:sz w:val="28"/>
                <w:szCs w:val="28"/>
                <w:lang w:bidi="hi-IN"/>
              </w:rPr>
              <w:t xml:space="preserve"> поштою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95F20E3" w14:textId="77777777" w:rsidR="00FF75F2" w:rsidRDefault="002E7945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FF75F2" w14:paraId="76D653A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3C2A646" w14:textId="77777777" w:rsidR="00FF75F2" w:rsidRDefault="002E7945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Особисто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2D7183B4" w14:textId="77777777" w:rsidR="00FF75F2" w:rsidRDefault="002E7945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F75F2" w14:paraId="1D44F998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754F209" w14:textId="77777777" w:rsidR="00FF75F2" w:rsidRDefault="002E7945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ЗМІ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0D6032F" w14:textId="77777777" w:rsidR="00FF75F2" w:rsidRDefault="002E7945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F75F2" w14:paraId="00F5410A" w14:textId="77777777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A27F5AF" w14:textId="77777777" w:rsidR="00FF75F2" w:rsidRDefault="002E7945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Громадяни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6A0946FD" w14:textId="77777777" w:rsidR="00FF75F2" w:rsidRDefault="002E7945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4</w:t>
            </w:r>
          </w:p>
        </w:tc>
      </w:tr>
      <w:tr w:rsidR="00FF75F2" w14:paraId="0BE5292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BCCCA0A" w14:textId="77777777" w:rsidR="00FF75F2" w:rsidRDefault="002E7945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Юр</w:t>
            </w:r>
            <w:r>
              <w:rPr>
                <w:color w:val="000000"/>
                <w:sz w:val="28"/>
                <w:szCs w:val="28"/>
                <w:lang w:val="uk-UA"/>
              </w:rPr>
              <w:t>идичні</w:t>
            </w:r>
            <w:r>
              <w:rPr>
                <w:color w:val="000000"/>
                <w:sz w:val="28"/>
                <w:szCs w:val="28"/>
              </w:rPr>
              <w:t xml:space="preserve"> особи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A6FBE52" w14:textId="77777777" w:rsidR="00FF75F2" w:rsidRDefault="002E7945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F75F2" w14:paraId="6215F29A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16997EF" w14:textId="77777777" w:rsidR="00FF75F2" w:rsidRDefault="002E7945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Об</w:t>
            </w:r>
            <w:r>
              <w:rPr>
                <w:color w:val="000000"/>
                <w:sz w:val="28"/>
                <w:szCs w:val="28"/>
                <w:lang w:val="uk-UA"/>
              </w:rPr>
              <w:t>’єднання</w:t>
            </w:r>
            <w:r>
              <w:rPr>
                <w:color w:val="000000"/>
                <w:sz w:val="28"/>
                <w:szCs w:val="28"/>
              </w:rPr>
              <w:t xml:space="preserve"> громадян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AF69DF0" w14:textId="77777777" w:rsidR="00FF75F2" w:rsidRDefault="002E7945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F75F2" w14:paraId="02C2224A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F08E5DE" w14:textId="77777777" w:rsidR="00FF75F2" w:rsidRDefault="002E7945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Інформація про фізичну особу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3677362" w14:textId="77777777" w:rsidR="00FF75F2" w:rsidRDefault="002E7945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FF75F2" w14:paraId="5C532FE8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CAA2063" w14:textId="77777777" w:rsidR="00FF75F2" w:rsidRDefault="002E7945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довідково-енциклопедичного характеру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55A955F3" w14:textId="77777777" w:rsidR="00FF75F2" w:rsidRDefault="002E7945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F75F2" w14:paraId="7373827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E61AEF2" w14:textId="77777777" w:rsidR="00FF75F2" w:rsidRDefault="002E7945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стан довкілля (екологічна інформація)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48167B0" w14:textId="77777777" w:rsidR="00FF75F2" w:rsidRDefault="002E7945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F75F2" w14:paraId="2DA86E9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160B333" w14:textId="77777777" w:rsidR="00FF75F2" w:rsidRDefault="002E7945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товар (роботу, послугу)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65C76632" w14:textId="77777777" w:rsidR="00FF75F2" w:rsidRDefault="002E7945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F75F2" w14:paraId="644308F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1A8972A" w14:textId="77777777" w:rsidR="00FF75F2" w:rsidRDefault="002E7945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Науково-технічна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BBBF216" w14:textId="77777777" w:rsidR="00FF75F2" w:rsidRDefault="002E7945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F75F2" w14:paraId="08FD202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ABABBF2" w14:textId="77777777" w:rsidR="00FF75F2" w:rsidRDefault="002E7945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Податкова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68C92E2B" w14:textId="77777777" w:rsidR="00FF75F2" w:rsidRDefault="002E7945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F75F2" w14:paraId="30BCE61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1C86883" w14:textId="77777777" w:rsidR="00FF75F2" w:rsidRDefault="002E7945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Правова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05E67B2" w14:textId="77777777" w:rsidR="00FF75F2" w:rsidRDefault="002E7945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F75F2" w14:paraId="0A8E1C4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9D4C731" w14:textId="77777777" w:rsidR="00FF75F2" w:rsidRDefault="002E7945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Статистична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52EA88C7" w14:textId="77777777" w:rsidR="00FF75F2" w:rsidRDefault="002E7945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F75F2" w14:paraId="2232565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8E07FEE" w14:textId="77777777" w:rsidR="00FF75F2" w:rsidRDefault="002E7945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Соціологічна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7988BA7" w14:textId="77777777" w:rsidR="00FF75F2" w:rsidRDefault="002E7945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F75F2" w14:paraId="198E7068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0281FAE" w14:textId="77777777" w:rsidR="00FF75F2" w:rsidRDefault="002E7945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Інші види інформації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1E540D49" w14:textId="77777777" w:rsidR="00FF75F2" w:rsidRDefault="002E7945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FF75F2" w14:paraId="33CDD41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87B0134" w14:textId="77777777" w:rsidR="00FF75F2" w:rsidRDefault="002E7945">
            <w:pPr>
              <w:pStyle w:val="TableContents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1E9DCF0" w14:textId="77777777" w:rsidR="00FF75F2" w:rsidRDefault="002E7945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4</w:t>
            </w:r>
          </w:p>
        </w:tc>
      </w:tr>
      <w:tr w:rsidR="00FF75F2" w14:paraId="1BBB4D3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A4EDF74" w14:textId="77777777" w:rsidR="00FF75F2" w:rsidRDefault="002E7945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Надано відповідь на запит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3EDF6891" w14:textId="77777777" w:rsidR="00FF75F2" w:rsidRDefault="002E7945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4</w:t>
            </w:r>
          </w:p>
        </w:tc>
      </w:tr>
      <w:tr w:rsidR="00FF75F2" w14:paraId="111940E4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B8EA001" w14:textId="77777777" w:rsidR="00FF75F2" w:rsidRDefault="002E7945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Продовжено термін розгляду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99D42D2" w14:textId="77777777" w:rsidR="00FF75F2" w:rsidRDefault="002E7945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F75F2" w14:paraId="4BA181D4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0DB3310" w14:textId="77777777" w:rsidR="00FF75F2" w:rsidRDefault="002E7945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Направлено за належністю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4442A42F" w14:textId="77777777" w:rsidR="00FF75F2" w:rsidRDefault="002E7945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F75F2" w14:paraId="2022B04D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DFE8B4B" w14:textId="77777777" w:rsidR="00FF75F2" w:rsidRDefault="002E7945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Відмова (Надано роз’яснення)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9327796" w14:textId="77777777" w:rsidR="00FF75F2" w:rsidRDefault="002E7945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</w:tbl>
    <w:p w14:paraId="6DD248B8" w14:textId="77777777" w:rsidR="00FF75F2" w:rsidRDefault="00FF75F2">
      <w:pPr>
        <w:pStyle w:val="Standard"/>
        <w:widowControl w:val="0"/>
        <w:tabs>
          <w:tab w:val="left" w:pos="2356"/>
          <w:tab w:val="left" w:pos="3272"/>
          <w:tab w:val="left" w:pos="4188"/>
          <w:tab w:val="left" w:pos="5104"/>
          <w:tab w:val="left" w:pos="6020"/>
          <w:tab w:val="left" w:pos="6936"/>
          <w:tab w:val="left" w:pos="7852"/>
          <w:tab w:val="left" w:pos="8768"/>
          <w:tab w:val="left" w:pos="9684"/>
          <w:tab w:val="left" w:pos="9945"/>
          <w:tab w:val="left" w:pos="11516"/>
          <w:tab w:val="left" w:pos="12432"/>
          <w:tab w:val="left" w:pos="13348"/>
          <w:tab w:val="left" w:pos="14264"/>
          <w:tab w:val="left" w:pos="15180"/>
          <w:tab w:val="left" w:pos="16096"/>
        </w:tabs>
        <w:autoSpaceDE w:val="0"/>
        <w:ind w:left="1440" w:right="333"/>
        <w:rPr>
          <w:rFonts w:ascii="Academy, 'Times New Roman'" w:eastAsia="Times New Roman CYR" w:hAnsi="Academy, 'Times New Roman'" w:cs="Academy, 'Times New Roman'"/>
          <w:color w:val="000000"/>
          <w:sz w:val="28"/>
          <w:szCs w:val="28"/>
          <w:lang w:val="uk-UA"/>
        </w:rPr>
      </w:pPr>
    </w:p>
    <w:sectPr w:rsidR="00FF75F2">
      <w:pgSz w:w="11906" w:h="16838"/>
      <w:pgMar w:top="1134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B41EC" w14:textId="77777777" w:rsidR="002E7945" w:rsidRDefault="002E7945">
      <w:r>
        <w:separator/>
      </w:r>
    </w:p>
  </w:endnote>
  <w:endnote w:type="continuationSeparator" w:id="0">
    <w:p w14:paraId="6B3AF0D8" w14:textId="77777777" w:rsidR="002E7945" w:rsidRDefault="002E7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, 'Arial Unicode MS'">
    <w:charset w:val="02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, 'Times New Roman'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F80FC" w14:textId="77777777" w:rsidR="002E7945" w:rsidRDefault="002E7945">
      <w:r>
        <w:rPr>
          <w:color w:val="000000"/>
        </w:rPr>
        <w:separator/>
      </w:r>
    </w:p>
  </w:footnote>
  <w:footnote w:type="continuationSeparator" w:id="0">
    <w:p w14:paraId="04004538" w14:textId="77777777" w:rsidR="002E7945" w:rsidRDefault="002E79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60B14"/>
    <w:multiLevelType w:val="multilevel"/>
    <w:tmpl w:val="48DE0394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F2B3D98"/>
    <w:multiLevelType w:val="multilevel"/>
    <w:tmpl w:val="4BD81F58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293222697">
    <w:abstractNumId w:val="1"/>
  </w:num>
  <w:num w:numId="2" w16cid:durableId="459881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attachedTemplate r:id="rId1"/>
  <w:doNotTrackMove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75F2"/>
    <w:rsid w:val="002853A6"/>
    <w:rsid w:val="002E7945"/>
    <w:rsid w:val="00576296"/>
    <w:rsid w:val="00D55B09"/>
    <w:rsid w:val="00EE3D8F"/>
    <w:rsid w:val="00FF7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BD5B5"/>
  <w15:docId w15:val="{15667839-643B-4A90-B4CF-012455304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1">
    <w:name w:val="heading 1"/>
    <w:basedOn w:val="Standard"/>
    <w:next w:val="Standard"/>
    <w:uiPriority w:val="9"/>
    <w:qFormat/>
    <w:pPr>
      <w:keepNext/>
      <w:outlineLvl w:val="0"/>
    </w:pPr>
    <w:rPr>
      <w:sz w:val="28"/>
      <w:lang w:val="uk-UA"/>
    </w:rPr>
  </w:style>
  <w:style w:type="paragraph" w:styleId="4">
    <w:name w:val="heading 4"/>
    <w:basedOn w:val="Standard"/>
    <w:next w:val="Standard"/>
    <w:uiPriority w:val="9"/>
    <w:semiHidden/>
    <w:unhideWhenUsed/>
    <w:qFormat/>
    <w:pPr>
      <w:keepNext/>
      <w:ind w:firstLine="4860"/>
      <w:outlineLvl w:val="3"/>
    </w:pPr>
    <w:rPr>
      <w:b/>
      <w:color w:val="000000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val="ru-RU"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line="180" w:lineRule="auto"/>
      <w:jc w:val="both"/>
    </w:pPr>
    <w:rPr>
      <w:sz w:val="28"/>
      <w:szCs w:val="24"/>
      <w:lang w:val="uk-UA"/>
    </w:r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LO-Normal"/>
    <w:next w:val="LO-Normal"/>
    <w:pPr>
      <w:jc w:val="center"/>
    </w:pPr>
    <w:rPr>
      <w:rFonts w:ascii="Arial" w:eastAsia="Arial" w:hAnsi="Arial" w:cs="Arial"/>
      <w:b/>
      <w:color w:val="000000"/>
      <w:sz w:val="22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LO-Normal">
    <w:name w:val="LO-Normal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lang w:eastAsia="zh-CN"/>
    </w:rPr>
  </w:style>
  <w:style w:type="paragraph" w:customStyle="1" w:styleId="a5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rvps2">
    <w:name w:val="rvps2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a6">
    <w:name w:val="Обычный (веб)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2">
    <w:name w:val="Обычный + 12 пт"/>
    <w:basedOn w:val="Standard"/>
    <w:pPr>
      <w:ind w:firstLine="708"/>
      <w:jc w:val="both"/>
    </w:pPr>
    <w:rPr>
      <w:sz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7">
    <w:name w:val="Основной шрифт абзаца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rvts9">
    <w:name w:val="rvts9"/>
    <w:basedOn w:val="a7"/>
  </w:style>
  <w:style w:type="character" w:customStyle="1" w:styleId="apple-converted-space">
    <w:name w:val="apple-converted-space"/>
    <w:basedOn w:val="a7"/>
  </w:style>
  <w:style w:type="character" w:customStyle="1" w:styleId="xfm07896157">
    <w:name w:val="xfm_07896157"/>
    <w:basedOn w:val="a7"/>
  </w:style>
  <w:style w:type="character" w:styleId="a8">
    <w:name w:val="Emphasis"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Num5">
    <w:name w:val="WWNum5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Mari</dc:creator>
  <cp:keywords/>
  <cp:lastModifiedBy>Антоніна Потайчук</cp:lastModifiedBy>
  <cp:revision>2</cp:revision>
  <cp:lastPrinted>2026-09-14T06:04:00Z</cp:lastPrinted>
  <dcterms:created xsi:type="dcterms:W3CDTF">2026-09-21T08:28:00Z</dcterms:created>
  <dcterms:modified xsi:type="dcterms:W3CDTF">2026-09-21T08:28:00Z</dcterms:modified>
</cp:coreProperties>
</file>