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C8F7" w14:textId="77777777" w:rsidR="00377BC0" w:rsidRDefault="004730A6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жовтні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21D49648" w14:textId="77777777" w:rsidR="00377BC0" w:rsidRDefault="004730A6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377BC0" w14:paraId="330A989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960705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5D9833DD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77BC0" w14:paraId="316D3C2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8D1454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7519FD4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3252A6E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AA014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30001D3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677771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D924E4" w14:textId="77777777" w:rsidR="00377BC0" w:rsidRDefault="004730A6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6901D0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77BC0" w14:paraId="1C4DA7D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C40017B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E85C118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1D91ACF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2C88CB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988BB99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0BFEB23D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A5EF33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0D66573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77BC0" w14:paraId="3877558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08903F" w14:textId="77777777" w:rsidR="00377BC0" w:rsidRDefault="004730A6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492A2AA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2B1EA3A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5193352" w14:textId="77777777" w:rsidR="00377BC0" w:rsidRDefault="004730A6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D2C6BA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6333DE8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797F4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D14D4C8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655629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EC29F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12FBE4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0FD17B2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58D89DD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1EEC392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405CEFB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6F3D9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9ADEAA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6CBF48D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864C553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F2E16F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218083A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5996E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FEE412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3E6ABE4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482976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D6B74C0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565BC72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01232B6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303B31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77BC0" w14:paraId="4022F0E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9F402DB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11E3D50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1A8F0A9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812C75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934A1D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77BC0" w14:paraId="3DF697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94E97C" w14:textId="77777777" w:rsidR="00377BC0" w:rsidRDefault="004730A6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CE3C92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77BC0" w14:paraId="137ABBB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0E1B8D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043C8CB" w14:textId="77777777" w:rsidR="00377BC0" w:rsidRDefault="004730A6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77BC0" w14:paraId="074A687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67EFB4B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7B5A78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77BC0" w14:paraId="36D0350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975468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8E012E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77BC0" w14:paraId="3055725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C8F15EC" w14:textId="77777777" w:rsidR="00377BC0" w:rsidRDefault="004730A6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48EA68" w14:textId="77777777" w:rsidR="00377BC0" w:rsidRDefault="004730A6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59117124" w14:textId="77777777" w:rsidR="00377BC0" w:rsidRDefault="00377BC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377BC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5F0C8" w14:textId="77777777" w:rsidR="004730A6" w:rsidRDefault="004730A6">
      <w:r>
        <w:separator/>
      </w:r>
    </w:p>
  </w:endnote>
  <w:endnote w:type="continuationSeparator" w:id="0">
    <w:p w14:paraId="5708E492" w14:textId="77777777" w:rsidR="004730A6" w:rsidRDefault="0047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E952" w14:textId="77777777" w:rsidR="004730A6" w:rsidRDefault="004730A6">
      <w:r>
        <w:rPr>
          <w:color w:val="000000"/>
        </w:rPr>
        <w:separator/>
      </w:r>
    </w:p>
  </w:footnote>
  <w:footnote w:type="continuationSeparator" w:id="0">
    <w:p w14:paraId="1CEB129C" w14:textId="77777777" w:rsidR="004730A6" w:rsidRDefault="00473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7AA"/>
    <w:multiLevelType w:val="multilevel"/>
    <w:tmpl w:val="FF6C6B6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3D12325"/>
    <w:multiLevelType w:val="multilevel"/>
    <w:tmpl w:val="E174B922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351806227">
    <w:abstractNumId w:val="0"/>
  </w:num>
  <w:num w:numId="2" w16cid:durableId="1155681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7BC0"/>
    <w:rsid w:val="00377BC0"/>
    <w:rsid w:val="004730A6"/>
    <w:rsid w:val="00616A05"/>
    <w:rsid w:val="00663BCF"/>
    <w:rsid w:val="00CB712E"/>
    <w:rsid w:val="00D7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BC662"/>
  <w15:docId w15:val="{ED602BA8-4B27-478F-939B-846F3AF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2026-09-21T08:25:00Z</dcterms:created>
  <dcterms:modified xsi:type="dcterms:W3CDTF">2026-09-21T08:25:00Z</dcterms:modified>
</cp:coreProperties>
</file>