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D0C35" w14:textId="77777777" w:rsidR="00554948" w:rsidRDefault="001D737F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вересні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 xml:space="preserve">25 </w:t>
      </w:r>
      <w:r>
        <w:rPr>
          <w:b/>
          <w:color w:val="000000"/>
          <w:sz w:val="28"/>
          <w:szCs w:val="28"/>
        </w:rPr>
        <w:t>року</w:t>
      </w:r>
    </w:p>
    <w:p w14:paraId="6F79FEDB" w14:textId="77777777" w:rsidR="00554948" w:rsidRDefault="001D737F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554948" w14:paraId="5FD1620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632FAD7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5CCDD781" w14:textId="77777777" w:rsidR="00554948" w:rsidRDefault="001D73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554948" w14:paraId="16161E2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EAB8607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541BDAC" w14:textId="77777777" w:rsidR="00554948" w:rsidRDefault="001D73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159A0D6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9901150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6F52505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3D02486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01FBEB" w14:textId="77777777" w:rsidR="00554948" w:rsidRDefault="001D737F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12A40BC" w14:textId="77777777" w:rsidR="00554948" w:rsidRDefault="001D73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554948" w14:paraId="23CE585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9FBA82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9C2DE13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3AA5D64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E20E358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0EBE6E9B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554948" w14:paraId="6E625207" w14:textId="77777777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71AFEF9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1B4565F" w14:textId="77777777" w:rsidR="00554948" w:rsidRDefault="001D73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554948" w14:paraId="27F25AF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CF1B660" w14:textId="77777777" w:rsidR="00554948" w:rsidRDefault="001D737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FEE6700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5E62CB6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797B7C7" w14:textId="77777777" w:rsidR="00554948" w:rsidRDefault="001D737F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2721A2C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67D3649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F21D17D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F6E5C30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00C9058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C7F0AB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8689FD9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7517832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AE4C5C9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5847208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599A10C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21079AB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D1855A2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2F4F84D1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6817AFB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057B1DF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1D7CE19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8A7005F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9C60A10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4740CBA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E6B578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FCC9A1A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590B0166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D1E1AC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DCB3DB4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554948" w14:paraId="34A4DEB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6418C2F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6BABB0A7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745ACE8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020467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C6FB40A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554948" w14:paraId="46B1A4E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B2FF24" w14:textId="77777777" w:rsidR="00554948" w:rsidRDefault="001D737F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1FF2F51A" w14:textId="77777777" w:rsidR="00554948" w:rsidRDefault="001D73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554948" w14:paraId="4A3BAB0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8115166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3B6C7119" w14:textId="77777777" w:rsidR="00554948" w:rsidRDefault="001D737F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554948" w14:paraId="14C1271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E1C979C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59F12FBC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554948" w14:paraId="5AE156F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104CD55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40461005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554948" w14:paraId="775D896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1D363E9" w14:textId="77777777" w:rsidR="00554948" w:rsidRDefault="001D737F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</w:tcPr>
          <w:p w14:paraId="75AC8B01" w14:textId="77777777" w:rsidR="00554948" w:rsidRDefault="001D737F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</w:tbl>
    <w:p w14:paraId="5A6CAE0C" w14:textId="77777777" w:rsidR="00554948" w:rsidRDefault="00554948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554948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49879" w14:textId="77777777" w:rsidR="001D737F" w:rsidRDefault="001D737F">
      <w:r>
        <w:separator/>
      </w:r>
    </w:p>
  </w:endnote>
  <w:endnote w:type="continuationSeparator" w:id="0">
    <w:p w14:paraId="36699C1D" w14:textId="77777777" w:rsidR="001D737F" w:rsidRDefault="001D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13565" w14:textId="77777777" w:rsidR="001D737F" w:rsidRDefault="001D737F">
      <w:r>
        <w:rPr>
          <w:color w:val="000000"/>
        </w:rPr>
        <w:separator/>
      </w:r>
    </w:p>
  </w:footnote>
  <w:footnote w:type="continuationSeparator" w:id="0">
    <w:p w14:paraId="0149136F" w14:textId="77777777" w:rsidR="001D737F" w:rsidRDefault="001D7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255F7"/>
    <w:multiLevelType w:val="multilevel"/>
    <w:tmpl w:val="3E2EE35C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2A45D09"/>
    <w:multiLevelType w:val="multilevel"/>
    <w:tmpl w:val="EEDAD770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126727296">
    <w:abstractNumId w:val="1"/>
  </w:num>
  <w:num w:numId="2" w16cid:durableId="387605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4948"/>
    <w:rsid w:val="001D737F"/>
    <w:rsid w:val="003B22E5"/>
    <w:rsid w:val="004A7D9E"/>
    <w:rsid w:val="00554948"/>
    <w:rsid w:val="006A0F1F"/>
    <w:rsid w:val="00C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E661"/>
  <w15:docId w15:val="{938D65D8-CC1A-404D-9952-960B9CB8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2026-09-14T06:04:00Z</cp:lastPrinted>
  <dcterms:created xsi:type="dcterms:W3CDTF">2026-09-21T08:24:00Z</dcterms:created>
  <dcterms:modified xsi:type="dcterms:W3CDTF">2026-09-21T08:24:00Z</dcterms:modified>
</cp:coreProperties>
</file>