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21381" w14:textId="77777777" w:rsidR="00144ECE" w:rsidRDefault="00C85C22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травні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49D3042B" w14:textId="77777777" w:rsidR="00144ECE" w:rsidRDefault="00C85C22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144ECE" w14:paraId="7FDBF8A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F53CA53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Поштою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0C85B0CA" w14:textId="77777777" w:rsidR="00144ECE" w:rsidRDefault="00C85C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44ECE" w14:paraId="18A1A28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DF964F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096149E" w14:textId="77777777" w:rsidR="00144ECE" w:rsidRDefault="00C85C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44ECE" w14:paraId="1A3FF9D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BE5DB10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C1199A5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44ECE" w14:paraId="23E0007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360735A" w14:textId="77777777" w:rsidR="00144ECE" w:rsidRDefault="00C85C22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proofErr w:type="spellStart"/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proofErr w:type="spellEnd"/>
            <w:r>
              <w:rPr>
                <w:color w:val="000000"/>
                <w:sz w:val="28"/>
                <w:szCs w:val="28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bidi="hi-IN"/>
              </w:rPr>
              <w:t>поштою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6361568" w14:textId="77777777" w:rsidR="00144ECE" w:rsidRDefault="00C85C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144ECE" w14:paraId="7FB60E1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37F0144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Особисто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A606958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44ECE" w14:paraId="50A8D4E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6466564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5AC5E41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44ECE" w14:paraId="5C659E7B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7FC9455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Громадяни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FD368BB" w14:textId="77777777" w:rsidR="00144ECE" w:rsidRDefault="00C85C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144ECE" w14:paraId="0677595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17DB8A3" w14:textId="77777777" w:rsidR="00144ECE" w:rsidRDefault="00C85C22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F212AE5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44ECE" w14:paraId="1DE2376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BAA9F98" w14:textId="77777777" w:rsidR="00144ECE" w:rsidRDefault="00C85C22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громадян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BB946E9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44ECE" w14:paraId="68E9C56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A754830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color w:val="000000"/>
                <w:sz w:val="28"/>
                <w:szCs w:val="28"/>
              </w:rPr>
              <w:t>фізичну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05F0904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44ECE" w14:paraId="25B4408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B46F049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довідково-енциклопедичного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B7D01A1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44ECE" w14:paraId="7689529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F1D2A81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стан </w:t>
            </w:r>
            <w:proofErr w:type="spellStart"/>
            <w:r>
              <w:rPr>
                <w:color w:val="000000"/>
                <w:sz w:val="28"/>
                <w:szCs w:val="28"/>
              </w:rPr>
              <w:t>довкілля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екологічна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CF46310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144ECE" w14:paraId="0766805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D32A61B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товар (роботу, </w:t>
            </w:r>
            <w:proofErr w:type="spellStart"/>
            <w:r>
              <w:rPr>
                <w:color w:val="000000"/>
                <w:sz w:val="28"/>
                <w:szCs w:val="28"/>
              </w:rPr>
              <w:t>послугу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B1B0A49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44ECE" w14:paraId="6CCDB35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25754B8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Науково-технічна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B59BDA7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44ECE" w14:paraId="668F289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A6520BD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Податкова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4A5C54F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44ECE" w14:paraId="74A6FFC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D14E7DF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Правова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61026A2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144ECE" w14:paraId="7FCA5B0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AF307C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Статистична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CE3F211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44ECE" w14:paraId="4851AD2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1130844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Соціологічна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230E1C3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44ECE" w14:paraId="0E03CC8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06BF382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Інші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види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інформації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86962E5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44ECE" w14:paraId="05AAF24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2CA141C" w14:textId="77777777" w:rsidR="00144ECE" w:rsidRDefault="00C85C22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D72516F" w14:textId="77777777" w:rsidR="00144ECE" w:rsidRDefault="00C85C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144ECE" w14:paraId="30A8D22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A1E7228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Надано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відповідь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D0E1783" w14:textId="77777777" w:rsidR="00144ECE" w:rsidRDefault="00C85C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144ECE" w14:paraId="59AB803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7933301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Продовжено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термін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розгляду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5188B79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44ECE" w14:paraId="4210902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361AC79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Направлено за </w:t>
            </w:r>
            <w:proofErr w:type="spellStart"/>
            <w:r>
              <w:rPr>
                <w:color w:val="000000"/>
                <w:sz w:val="28"/>
                <w:szCs w:val="28"/>
              </w:rPr>
              <w:t>належністю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5225B2C" w14:textId="77777777" w:rsidR="00144ECE" w:rsidRDefault="00C85C2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44ECE" w14:paraId="3B29D14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7835D1" w14:textId="77777777" w:rsidR="00144ECE" w:rsidRDefault="00C85C22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Відмова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Надано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роз’яснення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EB54520" w14:textId="77777777" w:rsidR="00144ECE" w:rsidRDefault="00C85C2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4E4ED6AE" w14:textId="77777777" w:rsidR="00144ECE" w:rsidRDefault="00144ECE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144ECE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023E3" w14:textId="77777777" w:rsidR="00C85C22" w:rsidRDefault="00C85C22">
      <w:r>
        <w:separator/>
      </w:r>
    </w:p>
  </w:endnote>
  <w:endnote w:type="continuationSeparator" w:id="0">
    <w:p w14:paraId="13300AD4" w14:textId="77777777" w:rsidR="00C85C22" w:rsidRDefault="00C85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3D969" w14:textId="77777777" w:rsidR="00C85C22" w:rsidRDefault="00C85C22">
      <w:r>
        <w:rPr>
          <w:color w:val="000000"/>
        </w:rPr>
        <w:separator/>
      </w:r>
    </w:p>
  </w:footnote>
  <w:footnote w:type="continuationSeparator" w:id="0">
    <w:p w14:paraId="4677F4F7" w14:textId="77777777" w:rsidR="00C85C22" w:rsidRDefault="00C85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C073F"/>
    <w:multiLevelType w:val="multilevel"/>
    <w:tmpl w:val="3BA8ED04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5D7F2DC6"/>
    <w:multiLevelType w:val="multilevel"/>
    <w:tmpl w:val="77D8275C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341354820">
    <w:abstractNumId w:val="0"/>
  </w:num>
  <w:num w:numId="2" w16cid:durableId="899443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4ECE"/>
    <w:rsid w:val="00144ECE"/>
    <w:rsid w:val="001B3B4E"/>
    <w:rsid w:val="006E51DD"/>
    <w:rsid w:val="00C85C22"/>
    <w:rsid w:val="00F75A8E"/>
    <w:rsid w:val="00FB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6A37B"/>
  <w15:docId w15:val="{DB3246C8-2B48-4759-8C80-A51BF2D2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2026-09-21T08:27:00Z</dcterms:created>
  <dcterms:modified xsi:type="dcterms:W3CDTF">2026-09-21T08:27:00Z</dcterms:modified>
</cp:coreProperties>
</file>