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334FF" w14:textId="77777777" w:rsidR="000B6F80" w:rsidRDefault="0056062A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січні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4CE4D275" w14:textId="77777777" w:rsidR="000B6F80" w:rsidRDefault="0056062A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0B6F80" w14:paraId="14DD15E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16AB8B6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763CC84D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0B6F80" w14:paraId="7FC2F53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09F1652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227E682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B6F80" w14:paraId="6C2CC0F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5458129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67907CC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0B6F80" w14:paraId="3BA9141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BF4F711" w14:textId="77777777" w:rsidR="000B6F80" w:rsidRDefault="0056062A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FB7078A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0B6F80" w14:paraId="1800D58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074CA30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B7D7BBC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B6F80" w14:paraId="4A9ADEE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30B9997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F102CFE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0B6F80" w14:paraId="18434EB4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266C4A0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B91ED24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0B6F80" w14:paraId="5134024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92F13F3" w14:textId="77777777" w:rsidR="000B6F80" w:rsidRDefault="0056062A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E1D32D5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0B6F80" w14:paraId="0FF43B3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347282A" w14:textId="77777777" w:rsidR="000B6F80" w:rsidRDefault="0056062A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BDCC812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0B6F80" w14:paraId="2F7E5FB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8FD34B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3A9ADD3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0B6F80" w14:paraId="78CCC99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E2B47E0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D712607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B6F80" w14:paraId="65CBAE8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35E60D2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6B556B2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0B6F80" w14:paraId="40A80EB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F4206D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D8CE132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B6F80" w14:paraId="30A71B9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A4923E7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2F308D8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0B6F80" w14:paraId="6003D85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5DA3086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E842EC9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B6F80" w14:paraId="179B802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E907807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7594AE8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0B6F80" w14:paraId="55DBF43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38EF6EF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EA40836" w14:textId="77777777" w:rsidR="000B6F80" w:rsidRDefault="0056062A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0B6F80" w14:paraId="1636BB6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2346101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E7A55B4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0B6F80" w14:paraId="0F4BEC3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CC100B1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34453B4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0B6F80" w14:paraId="1809A0F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EB1F349" w14:textId="77777777" w:rsidR="000B6F80" w:rsidRDefault="0056062A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BCF3AA5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0B6F80" w14:paraId="08A5AB8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471C39B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B69E5E7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0B6F80" w14:paraId="172EAEE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6B2475D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0689527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0B6F80" w14:paraId="2BE7E8F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4F843BB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34B5424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0B6F80" w14:paraId="6762333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AE1C16B" w14:textId="77777777" w:rsidR="000B6F80" w:rsidRDefault="0056062A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1C616B7" w14:textId="77777777" w:rsidR="000B6F80" w:rsidRDefault="0056062A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3D546CF3" w14:textId="77777777" w:rsidR="000B6F80" w:rsidRDefault="000B6F80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0B6F80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2EA52" w14:textId="77777777" w:rsidR="0056062A" w:rsidRDefault="0056062A">
      <w:r>
        <w:separator/>
      </w:r>
    </w:p>
  </w:endnote>
  <w:endnote w:type="continuationSeparator" w:id="0">
    <w:p w14:paraId="75CE8876" w14:textId="77777777" w:rsidR="0056062A" w:rsidRDefault="00560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AFF84" w14:textId="77777777" w:rsidR="0056062A" w:rsidRDefault="0056062A">
      <w:r>
        <w:rPr>
          <w:color w:val="000000"/>
        </w:rPr>
        <w:separator/>
      </w:r>
    </w:p>
  </w:footnote>
  <w:footnote w:type="continuationSeparator" w:id="0">
    <w:p w14:paraId="6F8E5099" w14:textId="77777777" w:rsidR="0056062A" w:rsidRDefault="00560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F4607"/>
    <w:multiLevelType w:val="multilevel"/>
    <w:tmpl w:val="66F89E3E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79922B69"/>
    <w:multiLevelType w:val="multilevel"/>
    <w:tmpl w:val="1CA8C252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188449843">
    <w:abstractNumId w:val="0"/>
  </w:num>
  <w:num w:numId="2" w16cid:durableId="855927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6F80"/>
    <w:rsid w:val="000B6F80"/>
    <w:rsid w:val="00393FAA"/>
    <w:rsid w:val="0056062A"/>
    <w:rsid w:val="006B7C09"/>
    <w:rsid w:val="007D0320"/>
    <w:rsid w:val="00F0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FAE4B"/>
  <w15:docId w15:val="{ED25C7C2-2EC5-4752-A175-026B9F67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2026-09-21T08:26:00Z</dcterms:created>
  <dcterms:modified xsi:type="dcterms:W3CDTF">2026-09-21T08:26:00Z</dcterms:modified>
</cp:coreProperties>
</file>