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33DF" w14:textId="77777777" w:rsidR="002035BE" w:rsidRDefault="00BD091A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серпні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05E5B3F4" w14:textId="77777777" w:rsidR="002035BE" w:rsidRDefault="00BD091A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2035BE" w14:paraId="1B82962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835451F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0EA999EB" w14:textId="77777777" w:rsidR="002035BE" w:rsidRDefault="00BD091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2035BE" w14:paraId="364B9F5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BC812F6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58C66AC" w14:textId="77777777" w:rsidR="002035BE" w:rsidRDefault="00BD091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035BE" w14:paraId="04A2D2A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E2C91B1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EDDF8E8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035BE" w14:paraId="03C35F9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578C3A8" w14:textId="77777777" w:rsidR="002035BE" w:rsidRDefault="00BD091A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4F7068F" w14:textId="77777777" w:rsidR="002035BE" w:rsidRDefault="00BD091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2035BE" w14:paraId="5A459C9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937BE55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A8DBAD6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035BE" w14:paraId="36DDCB7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959943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5256698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2035BE" w14:paraId="5529EFAC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5D31341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D9696F4" w14:textId="77777777" w:rsidR="002035BE" w:rsidRDefault="00BD091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2035BE" w14:paraId="5B9DF17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4DC7BF1" w14:textId="77777777" w:rsidR="002035BE" w:rsidRDefault="00BD091A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98B99F3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2035BE" w14:paraId="7D7DBB1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5455B8A" w14:textId="77777777" w:rsidR="002035BE" w:rsidRDefault="00BD091A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0D599E4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2035BE" w14:paraId="54938E5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7F0D1D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426EE5F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035BE" w14:paraId="01EFBED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C9C6E0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6DF5C96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035BE" w14:paraId="6E37383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578D123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6FC0ACD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035BE" w14:paraId="2795CB7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7742C02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EC93227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2035BE" w14:paraId="44C0DAD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AAC6FB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AA05A9C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2035BE" w14:paraId="7057424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597CDC9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BBE5889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035BE" w14:paraId="6FC54C7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E978F90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6B706F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2035BE" w14:paraId="5830A38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F130156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727428C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2035BE" w14:paraId="0671A84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CFEC530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4DFBD65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035BE" w14:paraId="08D74EC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527F4B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4EA3A9C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2035BE" w14:paraId="4D12783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6F54B62" w14:textId="77777777" w:rsidR="002035BE" w:rsidRDefault="00BD091A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B59BF73" w14:textId="77777777" w:rsidR="002035BE" w:rsidRDefault="00BD091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2035BE" w14:paraId="078175A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89BB7B7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8E3D579" w14:textId="77777777" w:rsidR="002035BE" w:rsidRDefault="00BD091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7</w:t>
            </w:r>
          </w:p>
        </w:tc>
      </w:tr>
      <w:tr w:rsidR="002035BE" w14:paraId="5F4F6EE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C8C24D9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6E58BE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035BE" w14:paraId="67C00B7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55E73C1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38B72CE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035BE" w14:paraId="2A32F22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D84009C" w14:textId="77777777" w:rsidR="002035BE" w:rsidRDefault="00BD091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C184599" w14:textId="77777777" w:rsidR="002035BE" w:rsidRDefault="00BD091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7F7F6C8B" w14:textId="77777777" w:rsidR="002035BE" w:rsidRDefault="002035BE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2035BE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13313" w14:textId="77777777" w:rsidR="00BD091A" w:rsidRDefault="00BD091A">
      <w:r>
        <w:separator/>
      </w:r>
    </w:p>
  </w:endnote>
  <w:endnote w:type="continuationSeparator" w:id="0">
    <w:p w14:paraId="3A5EC7B7" w14:textId="77777777" w:rsidR="00BD091A" w:rsidRDefault="00BD0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4D4EB" w14:textId="77777777" w:rsidR="00BD091A" w:rsidRDefault="00BD091A">
      <w:r>
        <w:rPr>
          <w:color w:val="000000"/>
        </w:rPr>
        <w:separator/>
      </w:r>
    </w:p>
  </w:footnote>
  <w:footnote w:type="continuationSeparator" w:id="0">
    <w:p w14:paraId="59D9F60E" w14:textId="77777777" w:rsidR="00BD091A" w:rsidRDefault="00BD0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377D3"/>
    <w:multiLevelType w:val="multilevel"/>
    <w:tmpl w:val="54BE85D0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72FA3263"/>
    <w:multiLevelType w:val="multilevel"/>
    <w:tmpl w:val="6ECC256E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921057447">
    <w:abstractNumId w:val="0"/>
  </w:num>
  <w:num w:numId="2" w16cid:durableId="1666936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35BE"/>
    <w:rsid w:val="001C4753"/>
    <w:rsid w:val="002035BE"/>
    <w:rsid w:val="00491A5E"/>
    <w:rsid w:val="00BD091A"/>
    <w:rsid w:val="00C94091"/>
    <w:rsid w:val="00CB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635A"/>
  <w15:docId w15:val="{91E33C57-435E-47AA-8598-279AD730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2026-09-21T08:26:00Z</dcterms:created>
  <dcterms:modified xsi:type="dcterms:W3CDTF">2026-09-21T08:26:00Z</dcterms:modified>
</cp:coreProperties>
</file>