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CA48E" w14:textId="77777777" w:rsidR="00EC2F97" w:rsidRDefault="00F25FF8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лютому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2901D160" w14:textId="77777777" w:rsidR="00EC2F97" w:rsidRDefault="00F25FF8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EC2F97" w14:paraId="6BFACA5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5CA1808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7508C1AC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718C934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F321466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F4552F7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C2F97" w14:paraId="68668A5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FA60C2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85ED035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09C646C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0D747F0" w14:textId="77777777" w:rsidR="00EC2F97" w:rsidRDefault="00F25FF8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DEF8B78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EC2F97" w14:paraId="6C3F94D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696CF89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2A482ED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C2F97" w14:paraId="15B8BAD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E3EC929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9B812DF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6979EFDE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AE4D565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7DB773B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EC2F97" w14:paraId="4A2692B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5F404E6" w14:textId="77777777" w:rsidR="00EC2F97" w:rsidRDefault="00F25FF8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D6C9895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24F6027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4D6BF8F" w14:textId="77777777" w:rsidR="00EC2F97" w:rsidRDefault="00F25FF8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D7FA551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2BEF039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CCA9589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2D7629D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EC2F97" w14:paraId="2B0B797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B68A60C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8B6E211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C2F97" w14:paraId="3DC69A3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240D660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C6D0787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1C951B9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715FC9B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1887FA0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EC2F97" w14:paraId="3461399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F50D42A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AE81457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2A444BC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0EAB2DE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6DCA8CC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C2F97" w14:paraId="319A6AA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91C4845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D0D4845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EC2F97" w14:paraId="1884783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BFACF4E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FEFAB1E" w14:textId="77777777" w:rsidR="00EC2F97" w:rsidRDefault="00F25F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6EE01B8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D039E8F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EE6949C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42497E4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68C275D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9CEEC3B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44582BF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87E6ABF" w14:textId="77777777" w:rsidR="00EC2F97" w:rsidRDefault="00F25FF8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4D1EC04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EC2F97" w14:paraId="7E8BF72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59CA79D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5D6DA92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EC2F97" w14:paraId="2D456FA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9513B1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42151A2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7994A6B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D8E4D5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ACF9BB1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C2F97" w14:paraId="7837705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6CDD83C" w14:textId="77777777" w:rsidR="00EC2F97" w:rsidRDefault="00F25F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1ED5089" w14:textId="77777777" w:rsidR="00EC2F97" w:rsidRDefault="00F25F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01DD618C" w14:textId="77777777" w:rsidR="00EC2F97" w:rsidRDefault="00EC2F97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EC2F97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5C730" w14:textId="77777777" w:rsidR="00F25FF8" w:rsidRDefault="00F25FF8">
      <w:r>
        <w:separator/>
      </w:r>
    </w:p>
  </w:endnote>
  <w:endnote w:type="continuationSeparator" w:id="0">
    <w:p w14:paraId="5CA28F07" w14:textId="77777777" w:rsidR="00F25FF8" w:rsidRDefault="00F25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83B17" w14:textId="77777777" w:rsidR="00F25FF8" w:rsidRDefault="00F25FF8">
      <w:r>
        <w:rPr>
          <w:color w:val="000000"/>
        </w:rPr>
        <w:separator/>
      </w:r>
    </w:p>
  </w:footnote>
  <w:footnote w:type="continuationSeparator" w:id="0">
    <w:p w14:paraId="1E39BB68" w14:textId="77777777" w:rsidR="00F25FF8" w:rsidRDefault="00F25F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64958"/>
    <w:multiLevelType w:val="multilevel"/>
    <w:tmpl w:val="D6F2BAE0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98A3957"/>
    <w:multiLevelType w:val="multilevel"/>
    <w:tmpl w:val="F84400A0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870149960">
    <w:abstractNumId w:val="1"/>
  </w:num>
  <w:num w:numId="2" w16cid:durableId="209388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2F97"/>
    <w:rsid w:val="0049755E"/>
    <w:rsid w:val="005D30D0"/>
    <w:rsid w:val="00880E03"/>
    <w:rsid w:val="00C42C6A"/>
    <w:rsid w:val="00EC2F97"/>
    <w:rsid w:val="00F2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75EBB"/>
  <w15:docId w15:val="{4E50D465-4F7E-4F22-8D7F-38AE7FA4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2026-09-21T08:26:00Z</dcterms:created>
  <dcterms:modified xsi:type="dcterms:W3CDTF">2026-09-21T08:26:00Z</dcterms:modified>
</cp:coreProperties>
</file>