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2862E" w14:textId="77777777" w:rsidR="00F800DE" w:rsidRDefault="00646E59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листопаді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3A726F3F" w14:textId="77777777" w:rsidR="00F800DE" w:rsidRDefault="00646E59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F800DE" w14:paraId="6A29C9A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322AA3D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3E9C4A4" w14:textId="77777777" w:rsidR="00F800DE" w:rsidRDefault="00646E5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800DE" w14:paraId="695E379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29F218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439682C" w14:textId="77777777" w:rsidR="00F800DE" w:rsidRDefault="00646E5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2C28CEA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E86E934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8AD51D2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23BF6D0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8C2C0A" w14:textId="77777777" w:rsidR="00F800DE" w:rsidRDefault="00646E59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08259E6" w14:textId="77777777" w:rsidR="00F800DE" w:rsidRDefault="00646E5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F800DE" w14:paraId="478AA46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C5656F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CD0F66E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3138101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CD1F2B7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D592DA0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5D37765C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ECF2331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85F5E6" w14:textId="77777777" w:rsidR="00F800DE" w:rsidRDefault="00646E5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F800DE" w14:paraId="233C8AC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C4805D" w14:textId="77777777" w:rsidR="00F800DE" w:rsidRDefault="00646E59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47D3A91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12F3B12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4A55779" w14:textId="77777777" w:rsidR="00F800DE" w:rsidRDefault="00646E59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619B2F8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32A0D1F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9E015F0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4B659D4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00987B3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EA4A4AF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D4EBC3E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47D08E5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4BC3EB4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4BE690A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334210D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F21E4A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180BF92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6C6415B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8CE8EB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0D02690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0F5C083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6A1D82F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9EF60AA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68CB602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B3F122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A368650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704EC8C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D35E2F5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50C2D1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2A899A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97885A2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FAB5285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774C5DB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C036B54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A3967B5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F800DE" w14:paraId="3322DFA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B378CA" w14:textId="77777777" w:rsidR="00F800DE" w:rsidRDefault="00646E59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2DB26D" w14:textId="77777777" w:rsidR="00F800DE" w:rsidRDefault="00646E5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F800DE" w14:paraId="18C8FB9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EB04A0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21D4ABC" w14:textId="77777777" w:rsidR="00F800DE" w:rsidRDefault="00646E5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F800DE" w14:paraId="19CF911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69B6C2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F9532EC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44E305E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FD8428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AC3CED7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00DE" w14:paraId="0DCA8E5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466CCEE" w14:textId="77777777" w:rsidR="00F800DE" w:rsidRDefault="00646E5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6D0A805" w14:textId="77777777" w:rsidR="00F800DE" w:rsidRDefault="00646E5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2EC2DD12" w14:textId="77777777" w:rsidR="00F800DE" w:rsidRDefault="00F800DE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F800DE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A2C2A" w14:textId="77777777" w:rsidR="00646E59" w:rsidRDefault="00646E59">
      <w:r>
        <w:separator/>
      </w:r>
    </w:p>
  </w:endnote>
  <w:endnote w:type="continuationSeparator" w:id="0">
    <w:p w14:paraId="4214EA0F" w14:textId="77777777" w:rsidR="00646E59" w:rsidRDefault="0064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8762" w14:textId="77777777" w:rsidR="00646E59" w:rsidRDefault="00646E59">
      <w:r>
        <w:rPr>
          <w:color w:val="000000"/>
        </w:rPr>
        <w:separator/>
      </w:r>
    </w:p>
  </w:footnote>
  <w:footnote w:type="continuationSeparator" w:id="0">
    <w:p w14:paraId="3D4FAC0A" w14:textId="77777777" w:rsidR="00646E59" w:rsidRDefault="00646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229DF"/>
    <w:multiLevelType w:val="multilevel"/>
    <w:tmpl w:val="0542ED4E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A781E8B"/>
    <w:multiLevelType w:val="multilevel"/>
    <w:tmpl w:val="0400D238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682118638">
    <w:abstractNumId w:val="1"/>
  </w:num>
  <w:num w:numId="2" w16cid:durableId="130215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00DE"/>
    <w:rsid w:val="0007259F"/>
    <w:rsid w:val="002B04F7"/>
    <w:rsid w:val="005148BD"/>
    <w:rsid w:val="00646E59"/>
    <w:rsid w:val="007D3960"/>
    <w:rsid w:val="00F8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3725"/>
  <w15:docId w15:val="{3E071B08-8774-4611-B1FB-B0B5E804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2026-09-21T08:26:00Z</dcterms:created>
  <dcterms:modified xsi:type="dcterms:W3CDTF">2026-09-21T08:26:00Z</dcterms:modified>
</cp:coreProperties>
</file>