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80C2D" w14:textId="77777777" w:rsidR="006F2FE7" w:rsidRDefault="00BC3839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липні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25 </w:t>
      </w:r>
      <w:r>
        <w:rPr>
          <w:b/>
          <w:color w:val="000000"/>
          <w:sz w:val="28"/>
          <w:szCs w:val="28"/>
        </w:rPr>
        <w:t>року</w:t>
      </w:r>
    </w:p>
    <w:p w14:paraId="1EF7E3DB" w14:textId="77777777" w:rsidR="006F2FE7" w:rsidRDefault="00BC3839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4"/>
        <w:gridCol w:w="2325"/>
      </w:tblGrid>
      <w:tr w:rsidR="006F2FE7" w14:paraId="5C5E345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6ED034E" w14:textId="77777777" w:rsidR="006F2FE7" w:rsidRDefault="00BC383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6DA48A65" w14:textId="77777777" w:rsidR="006F2FE7" w:rsidRDefault="00BC3839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6F2FE7" w14:paraId="5242130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50A9399" w14:textId="77777777" w:rsidR="006F2FE7" w:rsidRDefault="00BC383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1CD0B95" w14:textId="77777777" w:rsidR="006F2FE7" w:rsidRDefault="00BC3839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6F2FE7" w14:paraId="5FDD764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BE16483" w14:textId="77777777" w:rsidR="006F2FE7" w:rsidRDefault="00BC383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0D9D56D" w14:textId="77777777" w:rsidR="006F2FE7" w:rsidRDefault="00BC383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6F2FE7" w14:paraId="1B9F370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E0FB77E" w14:textId="77777777" w:rsidR="006F2FE7" w:rsidRDefault="00BC3839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BFF48F8" w14:textId="77777777" w:rsidR="006F2FE7" w:rsidRDefault="00BC3839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7</w:t>
            </w:r>
          </w:p>
        </w:tc>
      </w:tr>
      <w:tr w:rsidR="006F2FE7" w14:paraId="0CB72D4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60EAE5B" w14:textId="77777777" w:rsidR="006F2FE7" w:rsidRDefault="00BC383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C43B658" w14:textId="77777777" w:rsidR="006F2FE7" w:rsidRDefault="00BC383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6F2FE7" w14:paraId="213A997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A50D86E" w14:textId="77777777" w:rsidR="006F2FE7" w:rsidRDefault="00BC383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A8BD36C" w14:textId="77777777" w:rsidR="006F2FE7" w:rsidRDefault="00BC383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6F2FE7" w14:paraId="7583E6BC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01D81A1" w14:textId="77777777" w:rsidR="006F2FE7" w:rsidRDefault="00BC383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702E7CF" w14:textId="77777777" w:rsidR="006F2FE7" w:rsidRDefault="00BC3839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6</w:t>
            </w:r>
          </w:p>
        </w:tc>
      </w:tr>
      <w:tr w:rsidR="006F2FE7" w14:paraId="0504DB5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037A1C5" w14:textId="77777777" w:rsidR="006F2FE7" w:rsidRDefault="00BC3839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145FCEC" w14:textId="77777777" w:rsidR="006F2FE7" w:rsidRDefault="00BC383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6F2FE7" w14:paraId="53B835B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65EE714" w14:textId="77777777" w:rsidR="006F2FE7" w:rsidRDefault="00BC3839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1D3C1A2" w14:textId="77777777" w:rsidR="006F2FE7" w:rsidRDefault="00BC383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6F2FE7" w14:paraId="3042829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CF2CEAE" w14:textId="77777777" w:rsidR="006F2FE7" w:rsidRDefault="00BC383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9EFD16F" w14:textId="77777777" w:rsidR="006F2FE7" w:rsidRDefault="00BC383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6F2FE7" w14:paraId="2D4E4E2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297B618" w14:textId="77777777" w:rsidR="006F2FE7" w:rsidRDefault="00BC383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13159CA" w14:textId="77777777" w:rsidR="006F2FE7" w:rsidRDefault="00BC383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6F2FE7" w14:paraId="2D7EDE2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0195915" w14:textId="77777777" w:rsidR="006F2FE7" w:rsidRDefault="00BC383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77B3A77" w14:textId="77777777" w:rsidR="006F2FE7" w:rsidRDefault="00BC383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6F2FE7" w14:paraId="39FC9FB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71CEF08" w14:textId="77777777" w:rsidR="006F2FE7" w:rsidRDefault="00BC383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C0AEB96" w14:textId="77777777" w:rsidR="006F2FE7" w:rsidRDefault="00BC383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6F2FE7" w14:paraId="4F2C0F2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B877770" w14:textId="77777777" w:rsidR="006F2FE7" w:rsidRDefault="00BC383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6FDBC43" w14:textId="77777777" w:rsidR="006F2FE7" w:rsidRDefault="00BC383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6F2FE7" w14:paraId="1721F31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84D7F6A" w14:textId="77777777" w:rsidR="006F2FE7" w:rsidRDefault="00BC383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01DED36" w14:textId="77777777" w:rsidR="006F2FE7" w:rsidRDefault="00BC383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6F2FE7" w14:paraId="799747D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C772488" w14:textId="77777777" w:rsidR="006F2FE7" w:rsidRDefault="00BC383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1C12438" w14:textId="77777777" w:rsidR="006F2FE7" w:rsidRDefault="00BC383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6F2FE7" w14:paraId="12B1B8D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BAB40A5" w14:textId="77777777" w:rsidR="006F2FE7" w:rsidRDefault="00BC383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3DBCF70" w14:textId="77777777" w:rsidR="006F2FE7" w:rsidRDefault="00BC383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6F2FE7" w14:paraId="0590E19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70C7F3F" w14:textId="77777777" w:rsidR="006F2FE7" w:rsidRDefault="00BC383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57A72BF" w14:textId="77777777" w:rsidR="006F2FE7" w:rsidRDefault="00BC383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6F2FE7" w14:paraId="5BC6174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22ABC97" w14:textId="77777777" w:rsidR="006F2FE7" w:rsidRDefault="00BC383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C91ADD1" w14:textId="77777777" w:rsidR="006F2FE7" w:rsidRDefault="00BC383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6F2FE7" w14:paraId="20F1D58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977A4EE" w14:textId="77777777" w:rsidR="006F2FE7" w:rsidRDefault="00BC3839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DFF29C2" w14:textId="77777777" w:rsidR="006F2FE7" w:rsidRDefault="00BC3839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9</w:t>
            </w:r>
          </w:p>
        </w:tc>
      </w:tr>
      <w:tr w:rsidR="006F2FE7" w14:paraId="70E2259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898DADA" w14:textId="77777777" w:rsidR="006F2FE7" w:rsidRDefault="00BC383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B10DC5A" w14:textId="77777777" w:rsidR="006F2FE7" w:rsidRDefault="00BC3839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9</w:t>
            </w:r>
          </w:p>
        </w:tc>
      </w:tr>
      <w:tr w:rsidR="006F2FE7" w14:paraId="186DA20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EC9C55D" w14:textId="77777777" w:rsidR="006F2FE7" w:rsidRDefault="00BC383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DA545A6" w14:textId="77777777" w:rsidR="006F2FE7" w:rsidRDefault="00BC383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6F2FE7" w14:paraId="2FDE1C0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0ED031D" w14:textId="77777777" w:rsidR="006F2FE7" w:rsidRDefault="00BC383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F9D47F3" w14:textId="77777777" w:rsidR="006F2FE7" w:rsidRDefault="00BC383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6F2FE7" w14:paraId="5652DA2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6E52D53" w14:textId="77777777" w:rsidR="006F2FE7" w:rsidRDefault="00BC383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108B69F" w14:textId="77777777" w:rsidR="006F2FE7" w:rsidRDefault="00BC3839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</w:tbl>
    <w:p w14:paraId="43874B87" w14:textId="77777777" w:rsidR="006F2FE7" w:rsidRDefault="006F2FE7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6F2FE7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6F2FC" w14:textId="77777777" w:rsidR="00BC3839" w:rsidRDefault="00BC3839">
      <w:r>
        <w:separator/>
      </w:r>
    </w:p>
  </w:endnote>
  <w:endnote w:type="continuationSeparator" w:id="0">
    <w:p w14:paraId="69EB8A49" w14:textId="77777777" w:rsidR="00BC3839" w:rsidRDefault="00BC3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FB5D3" w14:textId="77777777" w:rsidR="00BC3839" w:rsidRDefault="00BC3839">
      <w:r>
        <w:rPr>
          <w:color w:val="000000"/>
        </w:rPr>
        <w:separator/>
      </w:r>
    </w:p>
  </w:footnote>
  <w:footnote w:type="continuationSeparator" w:id="0">
    <w:p w14:paraId="32E721EC" w14:textId="77777777" w:rsidR="00BC3839" w:rsidRDefault="00BC38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97064"/>
    <w:multiLevelType w:val="multilevel"/>
    <w:tmpl w:val="D9A06D6E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504706FC"/>
    <w:multiLevelType w:val="multilevel"/>
    <w:tmpl w:val="569E75FE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892422450">
    <w:abstractNumId w:val="0"/>
  </w:num>
  <w:num w:numId="2" w16cid:durableId="1432117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2FE7"/>
    <w:rsid w:val="000B1D8E"/>
    <w:rsid w:val="00565BD5"/>
    <w:rsid w:val="006F2FE7"/>
    <w:rsid w:val="00966B6B"/>
    <w:rsid w:val="00BC3839"/>
    <w:rsid w:val="00C8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50165"/>
  <w15:docId w15:val="{4D0360EE-BEA6-4C6B-91FC-BD39C75C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2026-09-14T06:04:00Z</cp:lastPrinted>
  <dcterms:created xsi:type="dcterms:W3CDTF">2026-09-21T08:26:00Z</dcterms:created>
  <dcterms:modified xsi:type="dcterms:W3CDTF">2026-09-21T08:26:00Z</dcterms:modified>
</cp:coreProperties>
</file>