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F4182" w14:textId="77777777" w:rsidR="00A760A2" w:rsidRDefault="008821ED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квітні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 xml:space="preserve">25 </w:t>
      </w:r>
      <w:r>
        <w:rPr>
          <w:b/>
          <w:color w:val="000000"/>
          <w:sz w:val="28"/>
          <w:szCs w:val="28"/>
        </w:rPr>
        <w:t>року</w:t>
      </w:r>
    </w:p>
    <w:p w14:paraId="64A11009" w14:textId="77777777" w:rsidR="00A760A2" w:rsidRDefault="008821ED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94"/>
        <w:gridCol w:w="2325"/>
      </w:tblGrid>
      <w:tr w:rsidR="00A760A2" w14:paraId="01AF8F0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1F1141F" w14:textId="77777777" w:rsidR="00A760A2" w:rsidRDefault="008821ED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Поштою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689D9D7C" w14:textId="77777777" w:rsidR="00A760A2" w:rsidRDefault="008821E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A760A2" w14:paraId="6379D0B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70F492D" w14:textId="77777777" w:rsidR="00A760A2" w:rsidRDefault="008821E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0771553" w14:textId="77777777" w:rsidR="00A760A2" w:rsidRDefault="008821E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A760A2" w14:paraId="18DD4B6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347F156" w14:textId="77777777" w:rsidR="00A760A2" w:rsidRDefault="008821E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A0264AF" w14:textId="77777777" w:rsidR="00A760A2" w:rsidRDefault="008821E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A760A2" w14:paraId="2E2BE4E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CA20F8B" w14:textId="77777777" w:rsidR="00A760A2" w:rsidRDefault="008821ED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proofErr w:type="spellStart"/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proofErr w:type="spellEnd"/>
            <w:r>
              <w:rPr>
                <w:color w:val="000000"/>
                <w:sz w:val="28"/>
                <w:szCs w:val="28"/>
                <w:lang w:bidi="hi-IN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bidi="hi-IN"/>
              </w:rPr>
              <w:t>поштою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03B4DFD" w14:textId="77777777" w:rsidR="00A760A2" w:rsidRDefault="008821E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A760A2" w14:paraId="50CC41E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4F99E2D" w14:textId="77777777" w:rsidR="00A760A2" w:rsidRDefault="008821ED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Особисто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73614E4" w14:textId="77777777" w:rsidR="00A760A2" w:rsidRDefault="008821ED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A760A2" w14:paraId="430D0CB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709E56F" w14:textId="77777777" w:rsidR="00A760A2" w:rsidRDefault="008821E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1B39FF9" w14:textId="77777777" w:rsidR="00A760A2" w:rsidRDefault="008821ED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A760A2" w14:paraId="4A5C830B" w14:textId="77777777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6ACB817" w14:textId="77777777" w:rsidR="00A760A2" w:rsidRDefault="008821ED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Громадяни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B1F49BD" w14:textId="77777777" w:rsidR="00A760A2" w:rsidRDefault="008821E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A760A2" w14:paraId="0456756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A1C1D5A" w14:textId="77777777" w:rsidR="00A760A2" w:rsidRDefault="008821ED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39EF62B" w14:textId="77777777" w:rsidR="00A760A2" w:rsidRDefault="008821ED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A760A2" w14:paraId="6056FDF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3E21F6D" w14:textId="77777777" w:rsidR="00A760A2" w:rsidRDefault="008821ED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громадян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4DC3E84" w14:textId="77777777" w:rsidR="00A760A2" w:rsidRDefault="008821E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A760A2" w14:paraId="6EF1C96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45A7096" w14:textId="77777777" w:rsidR="00A760A2" w:rsidRDefault="008821ED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 </w:t>
            </w:r>
            <w:proofErr w:type="spellStart"/>
            <w:r>
              <w:rPr>
                <w:color w:val="000000"/>
                <w:sz w:val="28"/>
                <w:szCs w:val="28"/>
              </w:rPr>
              <w:t>фізичну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C9DDB46" w14:textId="77777777" w:rsidR="00A760A2" w:rsidRDefault="008821ED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A760A2" w14:paraId="0DE9E4C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CC90887" w14:textId="77777777" w:rsidR="00A760A2" w:rsidRDefault="008821ED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довідково-енциклопедичного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7590A38" w14:textId="77777777" w:rsidR="00A760A2" w:rsidRDefault="008821ED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A760A2" w14:paraId="16CF70E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0F994DB" w14:textId="77777777" w:rsidR="00A760A2" w:rsidRDefault="008821ED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 стан </w:t>
            </w:r>
            <w:proofErr w:type="spellStart"/>
            <w:r>
              <w:rPr>
                <w:color w:val="000000"/>
                <w:sz w:val="28"/>
                <w:szCs w:val="28"/>
              </w:rPr>
              <w:t>довкілля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color w:val="000000"/>
                <w:sz w:val="28"/>
                <w:szCs w:val="28"/>
              </w:rPr>
              <w:t>екологічна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1D0801B" w14:textId="77777777" w:rsidR="00A760A2" w:rsidRDefault="008821ED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A760A2" w14:paraId="4E2CE64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F2A8F94" w14:textId="77777777" w:rsidR="00A760A2" w:rsidRDefault="008821ED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 товар (роботу, </w:t>
            </w:r>
            <w:proofErr w:type="spellStart"/>
            <w:r>
              <w:rPr>
                <w:color w:val="000000"/>
                <w:sz w:val="28"/>
                <w:szCs w:val="28"/>
              </w:rPr>
              <w:t>послугу</w:t>
            </w:r>
            <w:proofErr w:type="spellEnd"/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ED2F5D0" w14:textId="77777777" w:rsidR="00A760A2" w:rsidRDefault="008821E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A760A2" w14:paraId="1E116CA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B8A4692" w14:textId="77777777" w:rsidR="00A760A2" w:rsidRDefault="008821ED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Науково-технічна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2C22BA6" w14:textId="77777777" w:rsidR="00A760A2" w:rsidRDefault="008821ED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A760A2" w14:paraId="776FBFE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D811091" w14:textId="77777777" w:rsidR="00A760A2" w:rsidRDefault="008821ED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Податкова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B65475D" w14:textId="77777777" w:rsidR="00A760A2" w:rsidRDefault="008821ED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A760A2" w14:paraId="37EE81B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5230520" w14:textId="77777777" w:rsidR="00A760A2" w:rsidRDefault="008821ED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Правова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B88533F" w14:textId="77777777" w:rsidR="00A760A2" w:rsidRDefault="008821ED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A760A2" w14:paraId="697B7F6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3F202B2" w14:textId="77777777" w:rsidR="00A760A2" w:rsidRDefault="008821ED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Статистична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65E44A1" w14:textId="77777777" w:rsidR="00A760A2" w:rsidRDefault="008821ED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A760A2" w14:paraId="1469245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1D42F25" w14:textId="77777777" w:rsidR="00A760A2" w:rsidRDefault="008821ED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Соціологічна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4218147" w14:textId="77777777" w:rsidR="00A760A2" w:rsidRDefault="008821ED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A760A2" w14:paraId="7F716DC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0A2C849" w14:textId="77777777" w:rsidR="00A760A2" w:rsidRDefault="008821ED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Інші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види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інформації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FEA6D57" w14:textId="77777777" w:rsidR="00A760A2" w:rsidRDefault="008821ED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A760A2" w14:paraId="602C11D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D8C8C6F" w14:textId="77777777" w:rsidR="00A760A2" w:rsidRDefault="008821ED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Всього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3F459F6" w14:textId="77777777" w:rsidR="00A760A2" w:rsidRDefault="008821E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A760A2" w14:paraId="239D5FD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5B4B53B" w14:textId="77777777" w:rsidR="00A760A2" w:rsidRDefault="008821ED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Надано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відповідь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0994949" w14:textId="77777777" w:rsidR="00A760A2" w:rsidRDefault="008821E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A760A2" w14:paraId="7CA8950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772B1A4" w14:textId="77777777" w:rsidR="00A760A2" w:rsidRDefault="008821ED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Продовжено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термін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розгляду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615C80E" w14:textId="77777777" w:rsidR="00A760A2" w:rsidRDefault="008821ED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A760A2" w14:paraId="474E8A1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A6931FC" w14:textId="77777777" w:rsidR="00A760A2" w:rsidRDefault="008821E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Направлено за </w:t>
            </w:r>
            <w:proofErr w:type="spellStart"/>
            <w:r>
              <w:rPr>
                <w:color w:val="000000"/>
                <w:sz w:val="28"/>
                <w:szCs w:val="28"/>
              </w:rPr>
              <w:t>належністю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0AF7CAB" w14:textId="77777777" w:rsidR="00A760A2" w:rsidRDefault="008821ED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A760A2" w14:paraId="3A85448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B1418ED" w14:textId="77777777" w:rsidR="00A760A2" w:rsidRDefault="008821ED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Відмова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color w:val="000000"/>
                <w:sz w:val="28"/>
                <w:szCs w:val="28"/>
              </w:rPr>
              <w:t>Надано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роз’яснення</w:t>
            </w:r>
            <w:proofErr w:type="spellEnd"/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D0D1902" w14:textId="77777777" w:rsidR="00A760A2" w:rsidRDefault="008821E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</w:tbl>
    <w:p w14:paraId="25A3EBD5" w14:textId="77777777" w:rsidR="00A760A2" w:rsidRDefault="00A760A2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A760A2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5A251" w14:textId="77777777" w:rsidR="008821ED" w:rsidRDefault="008821ED">
      <w:r>
        <w:separator/>
      </w:r>
    </w:p>
  </w:endnote>
  <w:endnote w:type="continuationSeparator" w:id="0">
    <w:p w14:paraId="6D04ECC1" w14:textId="77777777" w:rsidR="008821ED" w:rsidRDefault="00882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D94DF" w14:textId="77777777" w:rsidR="008821ED" w:rsidRDefault="008821ED">
      <w:r>
        <w:rPr>
          <w:color w:val="000000"/>
        </w:rPr>
        <w:separator/>
      </w:r>
    </w:p>
  </w:footnote>
  <w:footnote w:type="continuationSeparator" w:id="0">
    <w:p w14:paraId="2358FC1F" w14:textId="77777777" w:rsidR="008821ED" w:rsidRDefault="008821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34798"/>
    <w:multiLevelType w:val="multilevel"/>
    <w:tmpl w:val="8AC2A844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78800B40"/>
    <w:multiLevelType w:val="multilevel"/>
    <w:tmpl w:val="8D266FFA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695615793">
    <w:abstractNumId w:val="1"/>
  </w:num>
  <w:num w:numId="2" w16cid:durableId="365762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760A2"/>
    <w:rsid w:val="001F5ABD"/>
    <w:rsid w:val="00270715"/>
    <w:rsid w:val="008821ED"/>
    <w:rsid w:val="00A760A2"/>
    <w:rsid w:val="00B122D0"/>
    <w:rsid w:val="00D00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22720"/>
  <w15:docId w15:val="{50195140-4BD3-42C5-830A-F342E74E4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2026-09-14T06:04:00Z</cp:lastPrinted>
  <dcterms:created xsi:type="dcterms:W3CDTF">2026-09-21T08:25:00Z</dcterms:created>
  <dcterms:modified xsi:type="dcterms:W3CDTF">2026-09-21T08:25:00Z</dcterms:modified>
</cp:coreProperties>
</file>