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21DB5" w14:textId="77777777" w:rsidR="00F403A7" w:rsidRDefault="00383158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грудні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25 </w:t>
      </w:r>
      <w:r>
        <w:rPr>
          <w:b/>
          <w:color w:val="000000"/>
          <w:sz w:val="28"/>
          <w:szCs w:val="28"/>
        </w:rPr>
        <w:t>року</w:t>
      </w:r>
    </w:p>
    <w:p w14:paraId="79CA8F67" w14:textId="77777777" w:rsidR="00F403A7" w:rsidRDefault="00383158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F403A7" w14:paraId="646CFB30" w14:textId="77777777">
        <w:tblPrEx>
          <w:tblCellMar>
            <w:top w:w="0" w:type="dxa"/>
            <w:bottom w:w="0" w:type="dxa"/>
          </w:tblCellMar>
        </w:tblPrEx>
        <w:trPr>
          <w:trHeight w:val="63"/>
        </w:trPr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AEC5CC6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08B0099A" w14:textId="77777777" w:rsidR="00F403A7" w:rsidRDefault="0038315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403A7" w14:paraId="5476CB1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3ED3AA7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EEFE6D1" w14:textId="77777777" w:rsidR="00F403A7" w:rsidRDefault="0038315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403A7" w14:paraId="60952F3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C596826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CFD6840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403A7" w14:paraId="3C4CF64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6408A19" w14:textId="77777777" w:rsidR="00F403A7" w:rsidRDefault="00383158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4FEC15E" w14:textId="77777777" w:rsidR="00F403A7" w:rsidRDefault="0038315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F403A7" w14:paraId="5F08374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F911EC4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D5633A6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403A7" w14:paraId="5E610E8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93C8B2F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2B46A5C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403A7" w14:paraId="0987D8C5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C785433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F43079D" w14:textId="77777777" w:rsidR="00F403A7" w:rsidRDefault="0038315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F403A7" w14:paraId="56B7F34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B93C307" w14:textId="77777777" w:rsidR="00F403A7" w:rsidRDefault="00383158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EADA5A2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403A7" w14:paraId="7B73A9B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9FC797A" w14:textId="77777777" w:rsidR="00F403A7" w:rsidRDefault="00383158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5CD2E3D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403A7" w14:paraId="3C3BB3B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F436764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7E235ED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403A7" w14:paraId="68E59E7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9696B09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C3C1B07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403A7" w14:paraId="7EEC787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BFCA9D9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70CBE47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403A7" w14:paraId="42C08F6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0D662CB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B98DF6F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403A7" w14:paraId="1A96839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04B03DD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8E02921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403A7" w14:paraId="7BF3154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B4254CE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ABC115D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403A7" w14:paraId="1D680F8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783D4E7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78B7DDB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F403A7" w14:paraId="7AD6F46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C288722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9D4FC10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403A7" w14:paraId="2A9265E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36B5110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711A276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403A7" w14:paraId="6D2709D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D5D25DD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982774A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F403A7" w14:paraId="74DCC24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DB1E456" w14:textId="77777777" w:rsidR="00F403A7" w:rsidRDefault="00383158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C917FB2" w14:textId="77777777" w:rsidR="00F403A7" w:rsidRDefault="0038315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F403A7" w14:paraId="6477B9E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41700E1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18989CA" w14:textId="77777777" w:rsidR="00F403A7" w:rsidRDefault="0038315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F403A7" w14:paraId="765F362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0231972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D941E67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403A7" w14:paraId="3DCD4A4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DAD3CC0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A006FC9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F403A7" w14:paraId="7F8502A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7A7AB50" w14:textId="77777777" w:rsidR="00F403A7" w:rsidRDefault="0038315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663D8E7" w14:textId="77777777" w:rsidR="00F403A7" w:rsidRDefault="0038315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14:paraId="2CC3168F" w14:textId="77777777" w:rsidR="00F403A7" w:rsidRDefault="00F403A7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F403A7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8A504" w14:textId="77777777" w:rsidR="00383158" w:rsidRDefault="00383158">
      <w:r>
        <w:separator/>
      </w:r>
    </w:p>
  </w:endnote>
  <w:endnote w:type="continuationSeparator" w:id="0">
    <w:p w14:paraId="2F4B41B3" w14:textId="77777777" w:rsidR="00383158" w:rsidRDefault="00383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C4E99" w14:textId="77777777" w:rsidR="00383158" w:rsidRDefault="00383158">
      <w:r>
        <w:rPr>
          <w:color w:val="000000"/>
        </w:rPr>
        <w:separator/>
      </w:r>
    </w:p>
  </w:footnote>
  <w:footnote w:type="continuationSeparator" w:id="0">
    <w:p w14:paraId="1F91BBAF" w14:textId="77777777" w:rsidR="00383158" w:rsidRDefault="00383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42C7B"/>
    <w:multiLevelType w:val="multilevel"/>
    <w:tmpl w:val="2F288E7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66563B77"/>
    <w:multiLevelType w:val="multilevel"/>
    <w:tmpl w:val="2CBA55F6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427459241">
    <w:abstractNumId w:val="1"/>
  </w:num>
  <w:num w:numId="2" w16cid:durableId="1064915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grammar="clean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03A7"/>
    <w:rsid w:val="000F702E"/>
    <w:rsid w:val="00144C98"/>
    <w:rsid w:val="002D5D7E"/>
    <w:rsid w:val="00383158"/>
    <w:rsid w:val="00BD1B9F"/>
    <w:rsid w:val="00F4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5FB75"/>
  <w15:docId w15:val="{EE0FE9A2-BCE0-469A-8D17-FDA634FCF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2026-09-21T08:25:00Z</dcterms:created>
  <dcterms:modified xsi:type="dcterms:W3CDTF">2026-09-21T08:25:00Z</dcterms:modified>
</cp:coreProperties>
</file>