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43A4F" w14:textId="77777777" w:rsidR="008D1038" w:rsidRDefault="009749F8">
      <w:pPr>
        <w:pStyle w:val="Standard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0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right="333"/>
        <w:jc w:val="center"/>
      </w:pPr>
      <w:r>
        <w:rPr>
          <w:rFonts w:eastAsia="Times New Roman CYR" w:cs="Academy, 'Times New Roman'"/>
          <w:b/>
          <w:color w:val="000000"/>
          <w:sz w:val="28"/>
          <w:szCs w:val="28"/>
          <w:lang w:val="uk-UA"/>
        </w:rPr>
        <w:t xml:space="preserve">Кількість інформаційних запитів, що надійшли до </w:t>
      </w:r>
      <w:r>
        <w:rPr>
          <w:b/>
          <w:color w:val="000000"/>
          <w:sz w:val="28"/>
          <w:szCs w:val="28"/>
          <w:lang w:val="uk-UA"/>
        </w:rPr>
        <w:t>Рівненської районної державної адміністрації</w:t>
      </w:r>
      <w:r>
        <w:rPr>
          <w:b/>
          <w:color w:val="000000"/>
          <w:sz w:val="28"/>
          <w:szCs w:val="28"/>
        </w:rPr>
        <w:t xml:space="preserve"> у</w:t>
      </w:r>
      <w:r>
        <w:rPr>
          <w:b/>
          <w:color w:val="000000"/>
          <w:sz w:val="28"/>
          <w:szCs w:val="28"/>
          <w:lang w:val="uk-UA"/>
        </w:rPr>
        <w:t xml:space="preserve"> червні</w:t>
      </w:r>
      <w:r>
        <w:rPr>
          <w:b/>
          <w:color w:val="000000"/>
          <w:sz w:val="28"/>
          <w:szCs w:val="28"/>
        </w:rPr>
        <w:t> 20</w:t>
      </w:r>
      <w:r>
        <w:rPr>
          <w:b/>
          <w:color w:val="000000"/>
          <w:sz w:val="28"/>
          <w:szCs w:val="28"/>
          <w:lang w:val="uk-UA"/>
        </w:rPr>
        <w:t xml:space="preserve">25 </w:t>
      </w:r>
      <w:r>
        <w:rPr>
          <w:b/>
          <w:color w:val="000000"/>
          <w:sz w:val="28"/>
          <w:szCs w:val="28"/>
        </w:rPr>
        <w:t>року</w:t>
      </w:r>
    </w:p>
    <w:p w14:paraId="70CDB4E6" w14:textId="77777777" w:rsidR="008D1038" w:rsidRDefault="009749F8">
      <w:pPr>
        <w:pStyle w:val="Textbody"/>
        <w:jc w:val="center"/>
        <w:rPr>
          <w:color w:val="20A142"/>
        </w:rPr>
      </w:pPr>
      <w:r>
        <w:rPr>
          <w:color w:val="20A142"/>
        </w:rPr>
        <w:t> </w:t>
      </w:r>
    </w:p>
    <w:tbl>
      <w:tblPr>
        <w:tblW w:w="9019" w:type="dxa"/>
        <w:tblInd w:w="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94"/>
        <w:gridCol w:w="2325"/>
      </w:tblGrid>
      <w:tr w:rsidR="008D1038" w14:paraId="41AAD364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EA1D158" w14:textId="77777777" w:rsidR="008D1038" w:rsidRDefault="009749F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Поштою</w:t>
            </w:r>
          </w:p>
        </w:tc>
        <w:tc>
          <w:tcPr>
            <w:tcW w:w="23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108" w:type="dxa"/>
            </w:tcMar>
            <w:vAlign w:val="bottom"/>
          </w:tcPr>
          <w:p w14:paraId="40E8E520" w14:textId="77777777" w:rsidR="008D1038" w:rsidRDefault="009749F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8D1038" w14:paraId="66EC8B9C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17C8A34" w14:textId="77777777" w:rsidR="008D1038" w:rsidRDefault="009749F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Телефоном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1CED5CB" w14:textId="77777777" w:rsidR="008D1038" w:rsidRDefault="009749F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8D1038" w14:paraId="6D42E388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BB4C8B9" w14:textId="77777777" w:rsidR="008D1038" w:rsidRDefault="009749F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Факсом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1852E03" w14:textId="77777777" w:rsidR="008D1038" w:rsidRDefault="009749F8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8D1038" w14:paraId="00C68140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A1FCC52" w14:textId="77777777" w:rsidR="008D1038" w:rsidRDefault="009749F8">
            <w:pPr>
              <w:pStyle w:val="TableContents"/>
            </w:pPr>
            <w:r>
              <w:rPr>
                <w:color w:val="000000"/>
                <w:sz w:val="28"/>
                <w:szCs w:val="28"/>
                <w:lang w:bidi="hi-IN"/>
              </w:rPr>
              <w:t>Ел</w:t>
            </w:r>
            <w:r>
              <w:rPr>
                <w:color w:val="000000"/>
                <w:sz w:val="28"/>
                <w:szCs w:val="28"/>
                <w:lang w:val="uk-UA" w:bidi="hi-IN"/>
              </w:rPr>
              <w:t>ектронною</w:t>
            </w:r>
            <w:r>
              <w:rPr>
                <w:color w:val="000000"/>
                <w:sz w:val="28"/>
                <w:szCs w:val="28"/>
                <w:lang w:bidi="hi-IN"/>
              </w:rPr>
              <w:t xml:space="preserve"> поштою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0EE4B2A" w14:textId="77777777" w:rsidR="008D1038" w:rsidRDefault="009749F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8</w:t>
            </w:r>
          </w:p>
        </w:tc>
      </w:tr>
      <w:tr w:rsidR="008D1038" w14:paraId="07D1A26F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A591272" w14:textId="77777777" w:rsidR="008D1038" w:rsidRDefault="009749F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Особисто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62580F9" w14:textId="77777777" w:rsidR="008D1038" w:rsidRDefault="009749F8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8D1038" w14:paraId="5CA809CB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05124DD" w14:textId="77777777" w:rsidR="008D1038" w:rsidRDefault="009749F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ЗМІ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3FFF007" w14:textId="77777777" w:rsidR="008D1038" w:rsidRDefault="009749F8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8D1038" w14:paraId="57A39973" w14:textId="77777777">
        <w:tblPrEx>
          <w:tblCellMar>
            <w:top w:w="0" w:type="dxa"/>
            <w:bottom w:w="0" w:type="dxa"/>
          </w:tblCellMar>
        </w:tblPrEx>
        <w:trPr>
          <w:trHeight w:val="391"/>
        </w:trPr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58C9500" w14:textId="77777777" w:rsidR="008D1038" w:rsidRDefault="009749F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Громадяни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D3CFC2F" w14:textId="77777777" w:rsidR="008D1038" w:rsidRDefault="009749F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7</w:t>
            </w:r>
          </w:p>
        </w:tc>
      </w:tr>
      <w:tr w:rsidR="008D1038" w14:paraId="3DB8BDDE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A42ACB7" w14:textId="77777777" w:rsidR="008D1038" w:rsidRDefault="009749F8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Юр</w:t>
            </w:r>
            <w:r>
              <w:rPr>
                <w:color w:val="000000"/>
                <w:sz w:val="28"/>
                <w:szCs w:val="28"/>
                <w:lang w:val="uk-UA"/>
              </w:rPr>
              <w:t>идичні</w:t>
            </w:r>
            <w:r>
              <w:rPr>
                <w:color w:val="000000"/>
                <w:sz w:val="28"/>
                <w:szCs w:val="28"/>
              </w:rPr>
              <w:t xml:space="preserve"> особи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AE8BD73" w14:textId="77777777" w:rsidR="008D1038" w:rsidRDefault="009749F8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8D1038" w14:paraId="42F342BC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358C65C" w14:textId="77777777" w:rsidR="008D1038" w:rsidRDefault="009749F8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Об</w:t>
            </w:r>
            <w:r>
              <w:rPr>
                <w:color w:val="000000"/>
                <w:sz w:val="28"/>
                <w:szCs w:val="28"/>
                <w:lang w:val="uk-UA"/>
              </w:rPr>
              <w:t>’єднання</w:t>
            </w:r>
            <w:r>
              <w:rPr>
                <w:color w:val="000000"/>
                <w:sz w:val="28"/>
                <w:szCs w:val="28"/>
              </w:rPr>
              <w:t xml:space="preserve"> громадян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FBEBA06" w14:textId="77777777" w:rsidR="008D1038" w:rsidRDefault="009749F8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8D1038" w14:paraId="7250D455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953F5E0" w14:textId="77777777" w:rsidR="008D1038" w:rsidRDefault="009749F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фізичну особу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50C421A" w14:textId="77777777" w:rsidR="008D1038" w:rsidRDefault="009749F8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8D1038" w14:paraId="6C4CDB18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1EEA882" w14:textId="77777777" w:rsidR="008D1038" w:rsidRDefault="009749F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довідково-енциклопедичного характеру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BC33ECB" w14:textId="77777777" w:rsidR="008D1038" w:rsidRDefault="009749F8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8D1038" w14:paraId="72141F5F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B7E1064" w14:textId="77777777" w:rsidR="008D1038" w:rsidRDefault="009749F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стан довкілля (екологічна інформація)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E47C318" w14:textId="77777777" w:rsidR="008D1038" w:rsidRDefault="009749F8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8D1038" w14:paraId="7E15E11A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9046D6F" w14:textId="77777777" w:rsidR="008D1038" w:rsidRDefault="009749F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товар (роботу, послугу)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9E700C9" w14:textId="77777777" w:rsidR="008D1038" w:rsidRDefault="009749F8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8D1038" w14:paraId="4EDE877D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869AA97" w14:textId="77777777" w:rsidR="008D1038" w:rsidRDefault="009749F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Науково-технічна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8C23E57" w14:textId="77777777" w:rsidR="008D1038" w:rsidRDefault="009749F8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8D1038" w14:paraId="0E65FC24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A00B83A" w14:textId="77777777" w:rsidR="008D1038" w:rsidRDefault="009749F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Податкова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8A85F8A" w14:textId="77777777" w:rsidR="008D1038" w:rsidRDefault="009749F8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8D1038" w14:paraId="00F2F265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9869DBB" w14:textId="77777777" w:rsidR="008D1038" w:rsidRDefault="009749F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Правова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C5E1907" w14:textId="77777777" w:rsidR="008D1038" w:rsidRDefault="009749F8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3</w:t>
            </w:r>
          </w:p>
        </w:tc>
      </w:tr>
      <w:tr w:rsidR="008D1038" w14:paraId="6D5127AE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349BFCC" w14:textId="77777777" w:rsidR="008D1038" w:rsidRDefault="009749F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Статистична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F4FA3F1" w14:textId="77777777" w:rsidR="008D1038" w:rsidRDefault="009749F8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3</w:t>
            </w:r>
          </w:p>
        </w:tc>
      </w:tr>
      <w:tr w:rsidR="008D1038" w14:paraId="62F171EA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D6C289C" w14:textId="77777777" w:rsidR="008D1038" w:rsidRDefault="009749F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Соціологічна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95EBFD1" w14:textId="77777777" w:rsidR="008D1038" w:rsidRDefault="009749F8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8D1038" w14:paraId="6235875D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3AC18AA" w14:textId="77777777" w:rsidR="008D1038" w:rsidRDefault="009749F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Інші види інформації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C3B18DC" w14:textId="77777777" w:rsidR="008D1038" w:rsidRDefault="009749F8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8D1038" w14:paraId="5B083DEB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A96D3A7" w14:textId="77777777" w:rsidR="008D1038" w:rsidRDefault="009749F8">
            <w:pPr>
              <w:pStyle w:val="TableContents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Всього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742717A" w14:textId="77777777" w:rsidR="008D1038" w:rsidRDefault="009749F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8</w:t>
            </w:r>
          </w:p>
        </w:tc>
      </w:tr>
      <w:tr w:rsidR="008D1038" w14:paraId="56B2E758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63C5016" w14:textId="77777777" w:rsidR="008D1038" w:rsidRDefault="009749F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Надано відповідь на запит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2D95587" w14:textId="77777777" w:rsidR="008D1038" w:rsidRDefault="009749F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6</w:t>
            </w:r>
          </w:p>
        </w:tc>
      </w:tr>
      <w:tr w:rsidR="008D1038" w14:paraId="1935D1AE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86209DD" w14:textId="77777777" w:rsidR="008D1038" w:rsidRDefault="009749F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Продовжено термін розгляду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4213688" w14:textId="77777777" w:rsidR="008D1038" w:rsidRDefault="009749F8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2</w:t>
            </w:r>
          </w:p>
        </w:tc>
      </w:tr>
      <w:tr w:rsidR="008D1038" w14:paraId="1BC50D5B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0B9C49F" w14:textId="77777777" w:rsidR="008D1038" w:rsidRDefault="009749F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Направлено за належністю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1B8DB62" w14:textId="77777777" w:rsidR="008D1038" w:rsidRDefault="009749F8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8D1038" w14:paraId="65239FDF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19E0BDC" w14:textId="77777777" w:rsidR="008D1038" w:rsidRDefault="009749F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Відмова (Надано роз’яснення)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739F2C7" w14:textId="77777777" w:rsidR="008D1038" w:rsidRDefault="009749F8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</w:tbl>
    <w:p w14:paraId="22B91737" w14:textId="77777777" w:rsidR="008D1038" w:rsidRDefault="008D1038">
      <w:pPr>
        <w:pStyle w:val="Standard"/>
        <w:widowControl w:val="0"/>
        <w:tabs>
          <w:tab w:val="left" w:pos="2356"/>
          <w:tab w:val="left" w:pos="3272"/>
          <w:tab w:val="left" w:pos="4188"/>
          <w:tab w:val="left" w:pos="5104"/>
          <w:tab w:val="left" w:pos="6020"/>
          <w:tab w:val="left" w:pos="6936"/>
          <w:tab w:val="left" w:pos="7852"/>
          <w:tab w:val="left" w:pos="8768"/>
          <w:tab w:val="left" w:pos="9684"/>
          <w:tab w:val="left" w:pos="9945"/>
          <w:tab w:val="left" w:pos="11516"/>
          <w:tab w:val="left" w:pos="12432"/>
          <w:tab w:val="left" w:pos="13348"/>
          <w:tab w:val="left" w:pos="14264"/>
          <w:tab w:val="left" w:pos="15180"/>
          <w:tab w:val="left" w:pos="16096"/>
        </w:tabs>
        <w:autoSpaceDE w:val="0"/>
        <w:ind w:left="1440" w:right="333"/>
        <w:rPr>
          <w:rFonts w:ascii="Academy, 'Times New Roman'" w:eastAsia="Times New Roman CYR" w:hAnsi="Academy, 'Times New Roman'" w:cs="Academy, 'Times New Roman'"/>
          <w:color w:val="000000"/>
          <w:sz w:val="28"/>
          <w:szCs w:val="28"/>
          <w:lang w:val="uk-UA"/>
        </w:rPr>
      </w:pPr>
    </w:p>
    <w:sectPr w:rsidR="008D1038">
      <w:pgSz w:w="11906" w:h="16838"/>
      <w:pgMar w:top="1134" w:right="567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E44FA" w14:textId="77777777" w:rsidR="009749F8" w:rsidRDefault="009749F8">
      <w:r>
        <w:separator/>
      </w:r>
    </w:p>
  </w:endnote>
  <w:endnote w:type="continuationSeparator" w:id="0">
    <w:p w14:paraId="15225089" w14:textId="77777777" w:rsidR="009749F8" w:rsidRDefault="00974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, 'Arial Unicode MS'">
    <w:charset w:val="02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cademy, 'Times New Roman'">
    <w:altName w:val="Calibri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E78F1" w14:textId="77777777" w:rsidR="009749F8" w:rsidRDefault="009749F8">
      <w:r>
        <w:rPr>
          <w:color w:val="000000"/>
        </w:rPr>
        <w:separator/>
      </w:r>
    </w:p>
  </w:footnote>
  <w:footnote w:type="continuationSeparator" w:id="0">
    <w:p w14:paraId="54DA13D3" w14:textId="77777777" w:rsidR="009749F8" w:rsidRDefault="00974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C57F4"/>
    <w:multiLevelType w:val="multilevel"/>
    <w:tmpl w:val="EF8C5A1C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" w15:restartNumberingAfterBreak="0">
    <w:nsid w:val="7F1D508E"/>
    <w:multiLevelType w:val="multilevel"/>
    <w:tmpl w:val="3F9A61A0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1768576325">
    <w:abstractNumId w:val="0"/>
  </w:num>
  <w:num w:numId="2" w16cid:durableId="2120107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attachedTemplate r:id="rId1"/>
  <w:doNotTrackMoves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D1038"/>
    <w:rsid w:val="00451E7A"/>
    <w:rsid w:val="005034A5"/>
    <w:rsid w:val="00613C29"/>
    <w:rsid w:val="00843EF5"/>
    <w:rsid w:val="008D1038"/>
    <w:rsid w:val="00974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1C498"/>
  <w15:docId w15:val="{30A91F1A-9FC6-4002-83E9-023656F94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1">
    <w:name w:val="heading 1"/>
    <w:basedOn w:val="Standard"/>
    <w:next w:val="Standard"/>
    <w:uiPriority w:val="9"/>
    <w:qFormat/>
    <w:pPr>
      <w:keepNext/>
      <w:outlineLvl w:val="0"/>
    </w:pPr>
    <w:rPr>
      <w:sz w:val="28"/>
      <w:lang w:val="uk-UA"/>
    </w:rPr>
  </w:style>
  <w:style w:type="paragraph" w:styleId="4">
    <w:name w:val="heading 4"/>
    <w:basedOn w:val="Standard"/>
    <w:next w:val="Standard"/>
    <w:uiPriority w:val="9"/>
    <w:semiHidden/>
    <w:unhideWhenUsed/>
    <w:qFormat/>
    <w:pPr>
      <w:keepNext/>
      <w:ind w:firstLine="4860"/>
      <w:outlineLvl w:val="3"/>
    </w:pPr>
    <w:rPr>
      <w:b/>
      <w:color w:val="000000"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val="ru-RU"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line="180" w:lineRule="auto"/>
      <w:jc w:val="both"/>
    </w:pPr>
    <w:rPr>
      <w:sz w:val="28"/>
      <w:szCs w:val="24"/>
      <w:lang w:val="uk-UA"/>
    </w:r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LO-Normal"/>
    <w:next w:val="LO-Normal"/>
    <w:pPr>
      <w:jc w:val="center"/>
    </w:pPr>
    <w:rPr>
      <w:rFonts w:ascii="Arial" w:eastAsia="Arial" w:hAnsi="Arial" w:cs="Arial"/>
      <w:b/>
      <w:color w:val="000000"/>
      <w:sz w:val="22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LO-Normal">
    <w:name w:val="LO-Normal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lang w:eastAsia="zh-CN"/>
    </w:rPr>
  </w:style>
  <w:style w:type="paragraph" w:customStyle="1" w:styleId="a5">
    <w:name w:val="Текст выноски"/>
    <w:basedOn w:val="Standard"/>
    <w:rPr>
      <w:rFonts w:ascii="Tahoma" w:eastAsia="Tahoma" w:hAnsi="Tahoma" w:cs="Tahoma"/>
      <w:sz w:val="16"/>
      <w:szCs w:val="16"/>
    </w:rPr>
  </w:style>
  <w:style w:type="paragraph" w:customStyle="1" w:styleId="rvps2">
    <w:name w:val="rvps2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a6">
    <w:name w:val="Обычный (веб)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12">
    <w:name w:val="Обычный + 12 пт"/>
    <w:basedOn w:val="Standard"/>
    <w:pPr>
      <w:ind w:firstLine="708"/>
      <w:jc w:val="both"/>
    </w:pPr>
    <w:rPr>
      <w:sz w:val="24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7">
    <w:name w:val="Основной шрифт абзаца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rvts9">
    <w:name w:val="rvts9"/>
    <w:basedOn w:val="a7"/>
  </w:style>
  <w:style w:type="character" w:customStyle="1" w:styleId="apple-converted-space">
    <w:name w:val="apple-converted-space"/>
    <w:basedOn w:val="a7"/>
  </w:style>
  <w:style w:type="character" w:customStyle="1" w:styleId="xfm07896157">
    <w:name w:val="xfm_07896157"/>
    <w:basedOn w:val="a7"/>
  </w:style>
  <w:style w:type="character" w:styleId="a8">
    <w:name w:val="Emphasis"/>
    <w:rPr>
      <w:i/>
      <w:iCs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StrongEmphasis">
    <w:name w:val="Strong Emphasis"/>
    <w:rPr>
      <w:b/>
      <w:bCs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Num5">
    <w:name w:val="WWNum5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450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     </vt:lpstr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Mari</dc:creator>
  <cp:keywords/>
  <cp:lastModifiedBy>Антоніна Потайчук</cp:lastModifiedBy>
  <cp:revision>2</cp:revision>
  <cp:lastPrinted>2026-09-14T06:04:00Z</cp:lastPrinted>
  <dcterms:created xsi:type="dcterms:W3CDTF">2026-09-21T08:27:00Z</dcterms:created>
  <dcterms:modified xsi:type="dcterms:W3CDTF">2026-09-21T08:27:00Z</dcterms:modified>
</cp:coreProperties>
</file>