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977E3" w14:textId="77777777" w:rsidR="00331FCB" w:rsidRDefault="00561932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березні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25 </w:t>
      </w:r>
      <w:r>
        <w:rPr>
          <w:b/>
          <w:color w:val="000000"/>
          <w:sz w:val="28"/>
          <w:szCs w:val="28"/>
        </w:rPr>
        <w:t>року</w:t>
      </w:r>
    </w:p>
    <w:p w14:paraId="1D490035" w14:textId="77777777" w:rsidR="00331FCB" w:rsidRDefault="00561932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331FCB" w14:paraId="3A3F2E7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499A256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64F586BF" w14:textId="77777777" w:rsidR="00331FCB" w:rsidRDefault="0056193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331FCB" w14:paraId="1CC6B36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4E78133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0544ACE" w14:textId="77777777" w:rsidR="00331FCB" w:rsidRDefault="0056193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31FCB" w14:paraId="67DBCBE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DDD45D8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CCD379F" w14:textId="77777777" w:rsidR="00331FCB" w:rsidRDefault="0056193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331FCB" w14:paraId="16123A0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629D0DA" w14:textId="77777777" w:rsidR="00331FCB" w:rsidRDefault="00561932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D3E3208" w14:textId="77777777" w:rsidR="00331FCB" w:rsidRDefault="0056193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331FCB" w14:paraId="23D84E4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449895E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427BF08" w14:textId="77777777" w:rsidR="00331FCB" w:rsidRDefault="0056193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331FCB" w14:paraId="6CE197B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C3EDDDE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2D267B6" w14:textId="77777777" w:rsidR="00331FCB" w:rsidRDefault="0056193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31FCB" w14:paraId="5FC09CDB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58554B1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70ED9A7" w14:textId="77777777" w:rsidR="00331FCB" w:rsidRDefault="0056193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331FCB" w14:paraId="37D1446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B4E5871" w14:textId="77777777" w:rsidR="00331FCB" w:rsidRDefault="00561932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7A3F3EB" w14:textId="77777777" w:rsidR="00331FCB" w:rsidRDefault="0056193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31FCB" w14:paraId="4FFD6F3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23B036E" w14:textId="77777777" w:rsidR="00331FCB" w:rsidRDefault="00561932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CFF7A23" w14:textId="77777777" w:rsidR="00331FCB" w:rsidRDefault="0056193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331FCB" w14:paraId="28E4ACF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89FD33D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677B197" w14:textId="77777777" w:rsidR="00331FCB" w:rsidRDefault="0056193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31FCB" w14:paraId="34F259B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7CB9781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88016AB" w14:textId="77777777" w:rsidR="00331FCB" w:rsidRDefault="0056193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331FCB" w14:paraId="7FF5317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0679E49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2303F32" w14:textId="77777777" w:rsidR="00331FCB" w:rsidRDefault="0056193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31FCB" w14:paraId="770A40D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C785775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FC0159F" w14:textId="77777777" w:rsidR="00331FCB" w:rsidRDefault="0056193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331FCB" w14:paraId="58E32F0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F655369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D3DDA0E" w14:textId="77777777" w:rsidR="00331FCB" w:rsidRDefault="0056193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31FCB" w14:paraId="500B679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E907850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7645B32" w14:textId="77777777" w:rsidR="00331FCB" w:rsidRDefault="0056193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31FCB" w14:paraId="5B14883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0926200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AC678C8" w14:textId="77777777" w:rsidR="00331FCB" w:rsidRDefault="0056193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331FCB" w14:paraId="68CBE89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DBB8877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E6F242E" w14:textId="77777777" w:rsidR="00331FCB" w:rsidRDefault="0056193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31FCB" w14:paraId="0E819C0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1A656DF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55F9270" w14:textId="77777777" w:rsidR="00331FCB" w:rsidRDefault="0056193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331FCB" w14:paraId="1F2F25A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D4C252B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D3AADED" w14:textId="77777777" w:rsidR="00331FCB" w:rsidRDefault="0056193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31FCB" w14:paraId="62F86F9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EC364BB" w14:textId="77777777" w:rsidR="00331FCB" w:rsidRDefault="00561932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8FC5291" w14:textId="77777777" w:rsidR="00331FCB" w:rsidRDefault="0056193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331FCB" w14:paraId="55A1A27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FDE2223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7D08596" w14:textId="77777777" w:rsidR="00331FCB" w:rsidRDefault="0056193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331FCB" w14:paraId="0F3AF68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4E34477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DC665C5" w14:textId="77777777" w:rsidR="00331FCB" w:rsidRDefault="0056193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331FCB" w14:paraId="3B05B7A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4118412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F048241" w14:textId="77777777" w:rsidR="00331FCB" w:rsidRDefault="0056193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31FCB" w14:paraId="2CFD2D1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5644D4C" w14:textId="77777777" w:rsidR="00331FCB" w:rsidRDefault="0056193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3F65A90" w14:textId="77777777" w:rsidR="00331FCB" w:rsidRDefault="0056193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07B89378" w14:textId="77777777" w:rsidR="00331FCB" w:rsidRDefault="00331FCB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331FCB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8A025" w14:textId="77777777" w:rsidR="00561932" w:rsidRDefault="00561932">
      <w:r>
        <w:separator/>
      </w:r>
    </w:p>
  </w:endnote>
  <w:endnote w:type="continuationSeparator" w:id="0">
    <w:p w14:paraId="3EF494A9" w14:textId="77777777" w:rsidR="00561932" w:rsidRDefault="00561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05CD1" w14:textId="77777777" w:rsidR="00561932" w:rsidRDefault="00561932">
      <w:r>
        <w:rPr>
          <w:color w:val="000000"/>
        </w:rPr>
        <w:separator/>
      </w:r>
    </w:p>
  </w:footnote>
  <w:footnote w:type="continuationSeparator" w:id="0">
    <w:p w14:paraId="5EA32BF2" w14:textId="77777777" w:rsidR="00561932" w:rsidRDefault="00561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D7963"/>
    <w:multiLevelType w:val="multilevel"/>
    <w:tmpl w:val="3684C7C4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7F7B62E4"/>
    <w:multiLevelType w:val="multilevel"/>
    <w:tmpl w:val="0276C84C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246695480">
    <w:abstractNumId w:val="1"/>
  </w:num>
  <w:num w:numId="2" w16cid:durableId="168578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grammar="clean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31FCB"/>
    <w:rsid w:val="00331FCB"/>
    <w:rsid w:val="00561932"/>
    <w:rsid w:val="006708E6"/>
    <w:rsid w:val="009D0B62"/>
    <w:rsid w:val="00B86AF4"/>
    <w:rsid w:val="00FB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9D47D"/>
  <w15:docId w15:val="{4F537819-58BC-4D32-B670-D5B3A55C4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2026-09-21T08:24:00Z</dcterms:created>
  <dcterms:modified xsi:type="dcterms:W3CDTF">2026-09-21T08:24:00Z</dcterms:modified>
</cp:coreProperties>
</file>