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BC5C9" w14:textId="77777777" w:rsidR="00D62143" w:rsidRDefault="0005795C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b/>
          <w:color w:val="000000"/>
          <w:sz w:val="28"/>
          <w:szCs w:val="28"/>
          <w:lang w:val="uk-UA"/>
        </w:rPr>
        <w:t xml:space="preserve">IV кварталі </w:t>
      </w:r>
      <w:r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  <w:lang w:val="uk-UA"/>
        </w:rPr>
        <w:t>5</w:t>
      </w:r>
      <w:r>
        <w:rPr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6"/>
        <w:gridCol w:w="1707"/>
        <w:gridCol w:w="1743"/>
        <w:gridCol w:w="1650"/>
        <w:gridCol w:w="1932"/>
      </w:tblGrid>
      <w:tr w:rsidR="00D62143" w14:paraId="4426BD30" w14:textId="77777777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2DF891D" w14:textId="77777777" w:rsidR="00D62143" w:rsidRDefault="00D62143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BCFE4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Жовтень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313B5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7AADF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2F59F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14:paraId="3B15889D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IV квартал</w:t>
            </w:r>
          </w:p>
        </w:tc>
      </w:tr>
      <w:tr w:rsidR="00D62143" w14:paraId="77AB8AB5" w14:textId="77777777">
        <w:tblPrEx>
          <w:tblCellMar>
            <w:top w:w="0" w:type="dxa"/>
            <w:bottom w:w="0" w:type="dxa"/>
          </w:tblCellMar>
        </w:tblPrEx>
        <w:trPr>
          <w:trHeight w:val="155"/>
        </w:trPr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D34AAB0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4EA06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2919D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1F08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85E6F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116BE58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F53F6A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E6A25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B06D3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1B061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87061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3A49177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3510691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5CE0F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EBFC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04D8C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BD14B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5DB2B66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117102C" w14:textId="77777777" w:rsidR="00D62143" w:rsidRDefault="0005795C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Ел</w:t>
            </w:r>
            <w:r>
              <w:rPr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421D5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2A48C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F633A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E9625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12</w:t>
            </w:r>
          </w:p>
        </w:tc>
      </w:tr>
      <w:tr w:rsidR="00D62143" w14:paraId="101687A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C0C404C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B63E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4428C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9E686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9193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10AD3EB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5EBD93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B9B2E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CE0F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F58D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02CA3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2ECC6BA8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4B8942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D8B36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24F1D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1E3BA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A2864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12</w:t>
            </w:r>
          </w:p>
        </w:tc>
      </w:tr>
      <w:tr w:rsidR="00D62143" w14:paraId="0885967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34AD203" w14:textId="77777777" w:rsidR="00D62143" w:rsidRDefault="0005795C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Юр</w:t>
            </w:r>
            <w:r>
              <w:rPr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7AFF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60F03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ACB19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E2BDE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3B8E08F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E99977" w14:textId="77777777" w:rsidR="00D62143" w:rsidRDefault="0005795C">
            <w:pPr>
              <w:pStyle w:val="TableContents"/>
            </w:pPr>
            <w:r>
              <w:rPr>
                <w:color w:val="000000"/>
                <w:sz w:val="24"/>
                <w:szCs w:val="24"/>
              </w:rPr>
              <w:t>Об</w:t>
            </w:r>
            <w:r>
              <w:rPr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11BFC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B5D66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AFD81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C0379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445649EF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FB5EB9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DBB5F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9EF0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385E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4EF1E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72A25BF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D5F2F37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31F36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10002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A18B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29247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35720442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AE4EEB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67EE4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EAB6B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329B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46FCE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562F5704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1A2A52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67D87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A9A0D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4E839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DA427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08094B6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12A0F0A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FE39F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C47AB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63D2B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5707E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63E4582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79E2F51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A1729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7467A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79434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D7F96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47887F4B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16FF5A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EED1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AA3E9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EF497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A219E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D62143" w14:paraId="27F0F803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88325E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11CFC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1CB68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54926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3EDA8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D62143" w14:paraId="780002D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267447C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Соціологічна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B2822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F671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27C73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D303A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D62143" w14:paraId="39E13D4E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7A409C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D6B39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75FA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D132E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5CE8A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D62143" w14:paraId="0E354239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0F9A385" w14:textId="77777777" w:rsidR="00D62143" w:rsidRDefault="0005795C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2D20C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10110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D2691A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6DD51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14</w:t>
            </w:r>
          </w:p>
        </w:tc>
      </w:tr>
      <w:tr w:rsidR="00D62143" w14:paraId="13119C8C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C3A375C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A962B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FCFFB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A9A4B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DD502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14</w:t>
            </w:r>
          </w:p>
        </w:tc>
      </w:tr>
      <w:tr w:rsidR="00D62143" w14:paraId="5FB640A7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5AF7323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0DC1B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8E236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AE265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C200D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D62143" w14:paraId="29751800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DDB2DC4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7B603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E43AA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6C1E6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97908" w14:textId="77777777" w:rsidR="00D62143" w:rsidRDefault="0005795C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D62143" w14:paraId="30F951C6" w14:textId="77777777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C2687A7" w14:textId="77777777" w:rsidR="00D62143" w:rsidRDefault="0005795C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EC85E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9888D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87139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C760A" w14:textId="77777777" w:rsidR="00D62143" w:rsidRDefault="0005795C">
            <w:pPr>
              <w:pStyle w:val="TableContents"/>
              <w:jc w:val="center"/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</w:tbl>
    <w:p w14:paraId="67C2E13C" w14:textId="77777777" w:rsidR="00D62143" w:rsidRDefault="00D62143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D62143">
      <w:pgSz w:w="16838" w:h="11906" w:orient="landscape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9CF43" w14:textId="77777777" w:rsidR="0005795C" w:rsidRDefault="0005795C">
      <w:r>
        <w:separator/>
      </w:r>
    </w:p>
  </w:endnote>
  <w:endnote w:type="continuationSeparator" w:id="0">
    <w:p w14:paraId="419559EB" w14:textId="77777777" w:rsidR="0005795C" w:rsidRDefault="00057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05603" w14:textId="77777777" w:rsidR="0005795C" w:rsidRDefault="0005795C">
      <w:r>
        <w:rPr>
          <w:color w:val="000000"/>
        </w:rPr>
        <w:separator/>
      </w:r>
    </w:p>
  </w:footnote>
  <w:footnote w:type="continuationSeparator" w:id="0">
    <w:p w14:paraId="2899D2E6" w14:textId="77777777" w:rsidR="0005795C" w:rsidRDefault="00057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97B68"/>
    <w:multiLevelType w:val="multilevel"/>
    <w:tmpl w:val="4D182648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491313BE"/>
    <w:multiLevelType w:val="multilevel"/>
    <w:tmpl w:val="2864E8F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144003890">
    <w:abstractNumId w:val="0"/>
  </w:num>
  <w:num w:numId="2" w16cid:durableId="13498699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2143"/>
    <w:rsid w:val="0005795C"/>
    <w:rsid w:val="00172957"/>
    <w:rsid w:val="009C33AB"/>
    <w:rsid w:val="00A41B5F"/>
    <w:rsid w:val="00D62143"/>
    <w:rsid w:val="00DF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C9ED"/>
  <w15:docId w15:val="{60C17BDC-31BC-465F-B787-8E225837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styleId="a7">
    <w:name w:val="header"/>
    <w:basedOn w:val="HeaderandFooter"/>
  </w:style>
  <w:style w:type="paragraph" w:customStyle="1" w:styleId="Headerleft">
    <w:name w:val="Header left"/>
    <w:basedOn w:val="a7"/>
  </w:style>
  <w:style w:type="paragraph" w:styleId="a8">
    <w:name w:val="footer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9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9"/>
  </w:style>
  <w:style w:type="character" w:customStyle="1" w:styleId="apple-converted-space">
    <w:name w:val="apple-converted-space"/>
    <w:basedOn w:val="a9"/>
  </w:style>
  <w:style w:type="character" w:customStyle="1" w:styleId="xfm07896157">
    <w:name w:val="xfm_07896157"/>
    <w:basedOn w:val="a9"/>
  </w:style>
  <w:style w:type="character" w:styleId="aa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2026-09-15T09:40:00Z</cp:lastPrinted>
  <dcterms:created xsi:type="dcterms:W3CDTF">2026-09-21T08:23:00Z</dcterms:created>
  <dcterms:modified xsi:type="dcterms:W3CDTF">2026-09-21T08:23:00Z</dcterms:modified>
</cp:coreProperties>
</file>