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52B6" w14:textId="77777777" w:rsidR="006A527E" w:rsidRDefault="00A158D1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b/>
          <w:color w:val="000000"/>
          <w:sz w:val="28"/>
          <w:szCs w:val="28"/>
          <w:lang w:val="uk-UA"/>
        </w:rPr>
        <w:t xml:space="preserve">ІІІ кварталі </w:t>
      </w:r>
      <w:r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  <w:lang w:val="uk-UA"/>
        </w:rPr>
        <w:t>5</w:t>
      </w:r>
      <w:r>
        <w:rPr>
          <w:b/>
          <w:color w:val="000000"/>
          <w:sz w:val="28"/>
          <w:szCs w:val="28"/>
        </w:rPr>
        <w:t xml:space="preserve"> 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6"/>
        <w:gridCol w:w="1707"/>
        <w:gridCol w:w="1743"/>
        <w:gridCol w:w="1650"/>
        <w:gridCol w:w="1932"/>
      </w:tblGrid>
      <w:tr w:rsidR="006A527E" w14:paraId="2A397DD7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6DAF01A" w14:textId="77777777" w:rsidR="006A527E" w:rsidRDefault="006A527E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9E312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Липень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90A46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Серпень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BE604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Вересень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3DEF9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14:paraId="241DE727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ІІІ квартал</w:t>
            </w:r>
          </w:p>
        </w:tc>
      </w:tr>
      <w:tr w:rsidR="006A527E" w14:paraId="4A1585B0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A9D5D32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D3AEF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A885D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E31B3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58FAC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6A527E" w14:paraId="1D003F3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6B6805D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737F2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9EF52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EDD4D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CBBE0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6A527E" w14:paraId="67902FE1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D86F036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A146C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E2DAD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B39C3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3C7AD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6A527E" w14:paraId="1A2AC67F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189CAA5" w14:textId="77777777" w:rsidR="006A527E" w:rsidRDefault="00A158D1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Ел</w:t>
            </w:r>
            <w:r>
              <w:rPr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FD1BE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E2989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C397F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696FA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18</w:t>
            </w:r>
          </w:p>
        </w:tc>
      </w:tr>
      <w:tr w:rsidR="006A527E" w14:paraId="23E1B5E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60DA929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F7E7D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426CD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15273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4E6AA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6A527E" w14:paraId="76B03007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50CA7A7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87CBE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68561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79390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4AD11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6A527E" w14:paraId="485BFF7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02F67FD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54109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CADDD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6EEF2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996D2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13</w:t>
            </w:r>
          </w:p>
        </w:tc>
      </w:tr>
      <w:tr w:rsidR="006A527E" w14:paraId="66AACFFD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C650201" w14:textId="77777777" w:rsidR="006A527E" w:rsidRDefault="00A158D1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Юр</w:t>
            </w:r>
            <w:r>
              <w:rPr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A9E8E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17E49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6820C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7E3CB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6A527E" w14:paraId="73A5BAE5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1FA16AB" w14:textId="77777777" w:rsidR="006A527E" w:rsidRDefault="00A158D1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Об</w:t>
            </w:r>
            <w:r>
              <w:rPr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47E55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F3F0D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283BB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464A4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6A527E" w14:paraId="73E13968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7FFE2CC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C6C78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A38EB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67CFE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5EC26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6A527E" w14:paraId="3EEB2DA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2642F30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30732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8034B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35772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E8C59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6A527E" w14:paraId="278F036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F43ABFF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A3C4A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7B6E0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FA0F7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F0BA8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6A527E" w14:paraId="24307E3A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8231F4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32593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53A44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90F95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79F8B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6A527E" w14:paraId="2F8F646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3672BAB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32C97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2853C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E0340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F676B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6A527E" w14:paraId="27B809F8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B0C209C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BBBF2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5DA06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A1158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80581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6A527E" w14:paraId="332C15F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633C58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EE039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CC5E5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0BE34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DACD5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6A527E" w14:paraId="7040C8A1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543DA3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D7A6E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EB8CF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4B7C9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B8B04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6A527E" w14:paraId="7CFE656F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5DC0D4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Соціологічна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B2DB4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51E12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F6BEF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C9009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6A527E" w14:paraId="784224B5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6864E0F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D6AF2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C830E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C9252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60C4A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</w:tr>
      <w:tr w:rsidR="006A527E" w14:paraId="53771AE9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C872BF1" w14:textId="77777777" w:rsidR="006A527E" w:rsidRDefault="00A158D1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D7D84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4F6F1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221B0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3483C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20</w:t>
            </w:r>
          </w:p>
        </w:tc>
      </w:tr>
      <w:tr w:rsidR="006A527E" w14:paraId="6E03542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B5032E4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D0AED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9057B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4225E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72C18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20</w:t>
            </w:r>
          </w:p>
        </w:tc>
      </w:tr>
      <w:tr w:rsidR="006A527E" w14:paraId="69045C73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C16326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554C9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294C2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1CC58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8F4CE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6A527E" w14:paraId="092F64A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5B8AE8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CCC09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C425F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B0CD5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80472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6A527E" w14:paraId="1167CC88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A3623D3" w14:textId="77777777" w:rsidR="006A527E" w:rsidRDefault="00A158D1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953D6" w14:textId="77777777" w:rsidR="006A527E" w:rsidRDefault="00A158D1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1E7B9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379C6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38B68" w14:textId="77777777" w:rsidR="006A527E" w:rsidRDefault="00A158D1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</w:tbl>
    <w:p w14:paraId="561E3647" w14:textId="77777777" w:rsidR="006A527E" w:rsidRDefault="006A527E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6A527E">
      <w:pgSz w:w="16838" w:h="11906" w:orient="landscape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B1BD6" w14:textId="77777777" w:rsidR="00A158D1" w:rsidRDefault="00A158D1">
      <w:r>
        <w:separator/>
      </w:r>
    </w:p>
  </w:endnote>
  <w:endnote w:type="continuationSeparator" w:id="0">
    <w:p w14:paraId="75D507A2" w14:textId="77777777" w:rsidR="00A158D1" w:rsidRDefault="00A1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B58DC" w14:textId="77777777" w:rsidR="00A158D1" w:rsidRDefault="00A158D1">
      <w:r>
        <w:rPr>
          <w:color w:val="000000"/>
        </w:rPr>
        <w:separator/>
      </w:r>
    </w:p>
  </w:footnote>
  <w:footnote w:type="continuationSeparator" w:id="0">
    <w:p w14:paraId="3EE31398" w14:textId="77777777" w:rsidR="00A158D1" w:rsidRDefault="00A15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775A5"/>
    <w:multiLevelType w:val="multilevel"/>
    <w:tmpl w:val="FDAEBB5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65535E07"/>
    <w:multiLevelType w:val="multilevel"/>
    <w:tmpl w:val="1840C144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25085831">
    <w:abstractNumId w:val="1"/>
  </w:num>
  <w:num w:numId="2" w16cid:durableId="1483085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527E"/>
    <w:rsid w:val="001A38F7"/>
    <w:rsid w:val="005F2454"/>
    <w:rsid w:val="006A527E"/>
    <w:rsid w:val="008431E2"/>
    <w:rsid w:val="009B0FDA"/>
    <w:rsid w:val="00A1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3D296"/>
  <w15:docId w15:val="{F774D181-6812-4784-8821-A41EF5D9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styleId="a7">
    <w:name w:val="header"/>
    <w:basedOn w:val="HeaderandFooter"/>
  </w:style>
  <w:style w:type="paragraph" w:customStyle="1" w:styleId="Headerleft">
    <w:name w:val="Header left"/>
    <w:basedOn w:val="a7"/>
  </w:style>
  <w:style w:type="paragraph" w:styleId="a8">
    <w:name w:val="footer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9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9"/>
  </w:style>
  <w:style w:type="character" w:customStyle="1" w:styleId="apple-converted-space">
    <w:name w:val="apple-converted-space"/>
    <w:basedOn w:val="a9"/>
  </w:style>
  <w:style w:type="character" w:customStyle="1" w:styleId="xfm07896157">
    <w:name w:val="xfm_07896157"/>
    <w:basedOn w:val="a9"/>
  </w:style>
  <w:style w:type="character" w:styleId="aa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2026-09-11T12:39:00Z</cp:lastPrinted>
  <dcterms:created xsi:type="dcterms:W3CDTF">2026-09-21T08:24:00Z</dcterms:created>
  <dcterms:modified xsi:type="dcterms:W3CDTF">2026-09-21T08:24:00Z</dcterms:modified>
</cp:coreProperties>
</file>