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71A2" w14:textId="77777777" w:rsidR="00942A53" w:rsidRDefault="00BF0AAB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 xml:space="preserve">ІІ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>5</w:t>
      </w:r>
      <w:r>
        <w:rPr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6"/>
        <w:gridCol w:w="1707"/>
        <w:gridCol w:w="1743"/>
        <w:gridCol w:w="1650"/>
        <w:gridCol w:w="1932"/>
      </w:tblGrid>
      <w:tr w:rsidR="00942A53" w14:paraId="0EEB3116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A71005D" w14:textId="77777777" w:rsidR="00942A53" w:rsidRDefault="00942A53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79F37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3DA0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EDD63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FD8F6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0B531F7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 квартал</w:t>
            </w:r>
          </w:p>
        </w:tc>
      </w:tr>
      <w:tr w:rsidR="00942A53" w14:paraId="7E912E4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FC6E172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3C50E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B80A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27276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DE7C5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3447FDA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AA59F4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9A39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65377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D445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84551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42A53" w14:paraId="0C55DE6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8D9F516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C2089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915E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A8C72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AD478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46E3FE4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5410076" w14:textId="77777777" w:rsidR="00942A53" w:rsidRDefault="00BF0AAB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B84D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2E026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E01AC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30497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</w:tr>
      <w:tr w:rsidR="00942A53" w14:paraId="5C0BA47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9ED983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B49C2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98924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F190B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0BBA6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42A53" w14:paraId="0C23E711" w14:textId="77777777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B28A22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A06B3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004C1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3202E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643CC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5B6D8F5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6437B0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943D7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C4DF9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80C26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6B43E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11</w:t>
            </w:r>
          </w:p>
        </w:tc>
      </w:tr>
      <w:tr w:rsidR="00942A53" w14:paraId="432BB7B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5207D6F" w14:textId="77777777" w:rsidR="00942A53" w:rsidRDefault="00BF0AAB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8BEBA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9B047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C4AF1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3CD68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42A53" w14:paraId="02CACAE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32E1E1" w14:textId="77777777" w:rsidR="00942A53" w:rsidRDefault="00BF0AAB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07A1C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96A4D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FD58E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06A4D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4BDA103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D73CAA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F0E71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9D6DF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51056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09FAA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42A53" w14:paraId="1214C01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AD6840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5174C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B935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0CE3F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50599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42A53" w14:paraId="2FF1266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18D47E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CC5D4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E50F9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53D25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7825E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942A53" w14:paraId="250AAA8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5AA6CA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D72C5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8ABD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3FF8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F14B9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42A53" w14:paraId="4BB1ECA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3D45DA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D8E3E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6B665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FFA4F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29CB0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42A53" w14:paraId="4ABC36E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D14912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CEF10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C0324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15D1D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DDDA1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0A1941D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9294A8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DC3FA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42A95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26B07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0974C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942A53" w14:paraId="110773A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FE7E24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9D9B0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0E7AA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43D79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72732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942A53" w14:paraId="3BEC836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5EC498C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E5A13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2590D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F32DF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F6542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42A53" w14:paraId="0D383B5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B7A962E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05BA6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8A96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698F3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66A49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42A53" w14:paraId="0CC2DA2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49B473" w14:textId="77777777" w:rsidR="00942A53" w:rsidRDefault="00BF0AAB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C87EE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77B5E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4B10C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8E26B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</w:tr>
      <w:tr w:rsidR="00942A53" w14:paraId="1FFC792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387F6A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CBD2B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20A0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68F65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7F706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942A53" w14:paraId="3E47C1C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C063B9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E7D88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2B5A2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EB8A2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DDBD8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942A53" w14:paraId="7ED1238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E13CF0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BC0FF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7A924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08DE3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02610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42A53" w14:paraId="62949D0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4CEB94" w14:textId="77777777" w:rsidR="00942A53" w:rsidRDefault="00BF0AAB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65837" w14:textId="77777777" w:rsidR="00942A53" w:rsidRDefault="00BF0AAB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332CF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120B7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0ED84" w14:textId="77777777" w:rsidR="00942A53" w:rsidRDefault="00BF0AAB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</w:tbl>
    <w:p w14:paraId="7A59A2C2" w14:textId="77777777" w:rsidR="00942A53" w:rsidRDefault="00942A53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942A53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112B" w14:textId="77777777" w:rsidR="00BF0AAB" w:rsidRDefault="00BF0AAB">
      <w:r>
        <w:separator/>
      </w:r>
    </w:p>
  </w:endnote>
  <w:endnote w:type="continuationSeparator" w:id="0">
    <w:p w14:paraId="36691DA8" w14:textId="77777777" w:rsidR="00BF0AAB" w:rsidRDefault="00BF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96DB" w14:textId="77777777" w:rsidR="00BF0AAB" w:rsidRDefault="00BF0AAB">
      <w:r>
        <w:rPr>
          <w:color w:val="000000"/>
        </w:rPr>
        <w:separator/>
      </w:r>
    </w:p>
  </w:footnote>
  <w:footnote w:type="continuationSeparator" w:id="0">
    <w:p w14:paraId="2F84BA7C" w14:textId="77777777" w:rsidR="00BF0AAB" w:rsidRDefault="00BF0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348B"/>
    <w:multiLevelType w:val="multilevel"/>
    <w:tmpl w:val="D84A2FA2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3F7B1DF7"/>
    <w:multiLevelType w:val="multilevel"/>
    <w:tmpl w:val="9B1059C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44316224">
    <w:abstractNumId w:val="1"/>
  </w:num>
  <w:num w:numId="2" w16cid:durableId="973755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2A53"/>
    <w:rsid w:val="00396C67"/>
    <w:rsid w:val="00942A53"/>
    <w:rsid w:val="009B53EA"/>
    <w:rsid w:val="00BF0AAB"/>
    <w:rsid w:val="00EB236B"/>
    <w:rsid w:val="00FA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96DB"/>
  <w15:docId w15:val="{4A7501F1-F1DD-48DE-B9A2-B028AF66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2026-09-11T12:33:00Z</cp:lastPrinted>
  <dcterms:created xsi:type="dcterms:W3CDTF">2026-09-21T08:23:00Z</dcterms:created>
  <dcterms:modified xsi:type="dcterms:W3CDTF">2026-09-21T08:23:00Z</dcterms:modified>
</cp:coreProperties>
</file>