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679D" w14:textId="77777777" w:rsidR="00492257" w:rsidRDefault="00740A77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b/>
          <w:color w:val="000000"/>
          <w:sz w:val="28"/>
          <w:szCs w:val="28"/>
          <w:lang w:val="uk-UA"/>
        </w:rPr>
        <w:t xml:space="preserve">І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>5</w:t>
      </w:r>
      <w:r>
        <w:rPr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6"/>
        <w:gridCol w:w="1707"/>
        <w:gridCol w:w="1743"/>
        <w:gridCol w:w="1650"/>
        <w:gridCol w:w="1932"/>
      </w:tblGrid>
      <w:tr w:rsidR="00492257" w14:paraId="2BE39573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630C91A" w14:textId="77777777" w:rsidR="00492257" w:rsidRDefault="00492257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FC6D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BB1CB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09F7A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2BFFE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14:paraId="59BC67B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 квартал</w:t>
            </w:r>
          </w:p>
        </w:tc>
      </w:tr>
      <w:tr w:rsidR="00492257" w14:paraId="1294BFF3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4E91892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070E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936C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71B60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21CB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7114C28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F947F7A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B5FFC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E1958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F13CA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72FE3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4B214738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4785FB5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C7D7E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7235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38EE8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E2D00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7F1ED94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B6109A" w14:textId="77777777" w:rsidR="00492257" w:rsidRDefault="00740A77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7B4F2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568F4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8259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7009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15</w:t>
            </w:r>
          </w:p>
        </w:tc>
      </w:tr>
      <w:tr w:rsidR="00492257" w14:paraId="3042E68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D816D20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44EA6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A10F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9CBB1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817B8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344D3AE1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93A10B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5D319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05772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7A9CC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9DAD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067E8F3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D89C3D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E831D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8B6CC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9599E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FF45D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14</w:t>
            </w:r>
          </w:p>
        </w:tc>
      </w:tr>
      <w:tr w:rsidR="00492257" w14:paraId="2814450D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482AEF" w14:textId="77777777" w:rsidR="00492257" w:rsidRDefault="00740A77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3EE63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D2474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C63D5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EDF9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492257" w14:paraId="682679D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CA9C91C" w14:textId="77777777" w:rsidR="00492257" w:rsidRDefault="00740A77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4F24B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FE6C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5880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1758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5778918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1DC125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7623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F8D2E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7F633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CF03A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492257" w14:paraId="30C943E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7495B4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FFF2B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CFA3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8423B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1D65C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028CBB3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3E4BB5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B3C5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6AA6C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4E2C0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BC0B5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492257" w14:paraId="56A159B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F80B0B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C96D1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2970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8F635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A231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492257" w14:paraId="43BDEA8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FC7178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9B8DA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535C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CB7B5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07F3B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614690F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DB0CB1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2BF5C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41D31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0A270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4810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32DE549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33CF4F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EE6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AC40D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0105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0EAD9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492257" w14:paraId="3365602D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60ACFB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8D78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10E51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EFCB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1B04E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492257" w14:paraId="4BEC0715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277A65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F674C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A8E4D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1E29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E5A54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4D921AE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D87DCE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F251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FF592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CBDAD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5754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0CE3600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1F33DC" w14:textId="77777777" w:rsidR="00492257" w:rsidRDefault="00740A77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5693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36622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214CB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4A60F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15</w:t>
            </w:r>
          </w:p>
        </w:tc>
      </w:tr>
      <w:tr w:rsidR="00492257" w14:paraId="30896F7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E7801A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A289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3AC61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8CD52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9929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15</w:t>
            </w:r>
          </w:p>
        </w:tc>
      </w:tr>
      <w:tr w:rsidR="00492257" w14:paraId="5D9B31E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86F6F0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C1794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139B2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F2C97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E8F46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4CD666D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5D6D4C5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D5F96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8C50D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C491A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D724B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492257" w14:paraId="496E998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34E7ED" w14:textId="77777777" w:rsidR="00492257" w:rsidRDefault="00740A7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25F6B" w14:textId="77777777" w:rsidR="00492257" w:rsidRDefault="00740A7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34A10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D1883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23095" w14:textId="77777777" w:rsidR="00492257" w:rsidRDefault="00740A7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</w:tbl>
    <w:p w14:paraId="33056C66" w14:textId="77777777" w:rsidR="00492257" w:rsidRDefault="00492257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492257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5BF69" w14:textId="77777777" w:rsidR="00740A77" w:rsidRDefault="00740A77">
      <w:r>
        <w:separator/>
      </w:r>
    </w:p>
  </w:endnote>
  <w:endnote w:type="continuationSeparator" w:id="0">
    <w:p w14:paraId="0141EE93" w14:textId="77777777" w:rsidR="00740A77" w:rsidRDefault="00740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7E4C1" w14:textId="77777777" w:rsidR="00740A77" w:rsidRDefault="00740A77">
      <w:r>
        <w:rPr>
          <w:color w:val="000000"/>
        </w:rPr>
        <w:separator/>
      </w:r>
    </w:p>
  </w:footnote>
  <w:footnote w:type="continuationSeparator" w:id="0">
    <w:p w14:paraId="3F91CBCE" w14:textId="77777777" w:rsidR="00740A77" w:rsidRDefault="00740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C537A"/>
    <w:multiLevelType w:val="multilevel"/>
    <w:tmpl w:val="8842D8E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7021374"/>
    <w:multiLevelType w:val="multilevel"/>
    <w:tmpl w:val="20A018FA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12536953">
    <w:abstractNumId w:val="1"/>
  </w:num>
  <w:num w:numId="2" w16cid:durableId="161949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2257"/>
    <w:rsid w:val="001C0EFC"/>
    <w:rsid w:val="0024454A"/>
    <w:rsid w:val="002D405C"/>
    <w:rsid w:val="00492257"/>
    <w:rsid w:val="00727D1A"/>
    <w:rsid w:val="0074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61D6"/>
  <w15:docId w15:val="{8E06F3E8-DAF2-4E8C-BAD0-F5746837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a7">
    <w:name w:val="header"/>
    <w:basedOn w:val="HeaderandFooter"/>
  </w:style>
  <w:style w:type="paragraph" w:customStyle="1" w:styleId="Headerleft">
    <w:name w:val="Header left"/>
    <w:basedOn w:val="a7"/>
  </w:style>
  <w:style w:type="paragraph" w:styleId="a8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9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9"/>
  </w:style>
  <w:style w:type="character" w:customStyle="1" w:styleId="apple-converted-space">
    <w:name w:val="apple-converted-space"/>
    <w:basedOn w:val="a9"/>
  </w:style>
  <w:style w:type="character" w:customStyle="1" w:styleId="xfm07896157">
    <w:name w:val="xfm_07896157"/>
    <w:basedOn w:val="a9"/>
  </w:style>
  <w:style w:type="character" w:styleId="aa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2026-09-11T12:26:00Z</cp:lastPrinted>
  <dcterms:created xsi:type="dcterms:W3CDTF">2026-09-21T08:23:00Z</dcterms:created>
  <dcterms:modified xsi:type="dcterms:W3CDTF">2026-09-21T08:23:00Z</dcterms:modified>
</cp:coreProperties>
</file>