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DD30E" w14:textId="77777777" w:rsidR="004806F0" w:rsidRDefault="00E17D4D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вересні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>24</w:t>
      </w:r>
      <w:r>
        <w:rPr>
          <w:b/>
          <w:color w:val="000000"/>
          <w:sz w:val="28"/>
          <w:szCs w:val="28"/>
        </w:rPr>
        <w:t xml:space="preserve"> року</w:t>
      </w:r>
    </w:p>
    <w:p w14:paraId="25C68A6B" w14:textId="77777777" w:rsidR="004806F0" w:rsidRDefault="00E17D4D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94"/>
        <w:gridCol w:w="2325"/>
      </w:tblGrid>
      <w:tr w:rsidR="004806F0" w14:paraId="0AF18B4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CB8E58A" w14:textId="77777777" w:rsidR="004806F0" w:rsidRDefault="00E17D4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6C4AC196" w14:textId="77777777" w:rsidR="004806F0" w:rsidRDefault="00E17D4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4806F0" w14:paraId="75E8AA4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F782EE0" w14:textId="77777777" w:rsidR="004806F0" w:rsidRDefault="00E17D4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0AB47A6" w14:textId="77777777" w:rsidR="004806F0" w:rsidRDefault="00E17D4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4806F0" w14:paraId="17606BB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9DA6E0A" w14:textId="77777777" w:rsidR="004806F0" w:rsidRDefault="00E17D4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BBC71A4" w14:textId="77777777" w:rsidR="004806F0" w:rsidRDefault="00E17D4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4806F0" w14:paraId="0E76CFF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911C5E3" w14:textId="77777777" w:rsidR="004806F0" w:rsidRDefault="00E17D4D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9E19750" w14:textId="77777777" w:rsidR="004806F0" w:rsidRDefault="00E17D4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4806F0" w14:paraId="7969CE9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F1468BA" w14:textId="77777777" w:rsidR="004806F0" w:rsidRDefault="00E17D4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D02A466" w14:textId="77777777" w:rsidR="004806F0" w:rsidRDefault="00E17D4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4806F0" w14:paraId="591875F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B2697FE" w14:textId="77777777" w:rsidR="004806F0" w:rsidRDefault="00E17D4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2A1ED46" w14:textId="77777777" w:rsidR="004806F0" w:rsidRDefault="00E17D4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4806F0" w14:paraId="6AE4245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A724EE9" w14:textId="77777777" w:rsidR="004806F0" w:rsidRDefault="00E17D4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E4A13BE" w14:textId="77777777" w:rsidR="004806F0" w:rsidRDefault="00E17D4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4806F0" w14:paraId="1472FA9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D53AA13" w14:textId="77777777" w:rsidR="004806F0" w:rsidRDefault="00E17D4D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DB06DDA" w14:textId="77777777" w:rsidR="004806F0" w:rsidRDefault="00E17D4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4806F0" w14:paraId="414EA9D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A046E1D" w14:textId="77777777" w:rsidR="004806F0" w:rsidRDefault="00E17D4D">
            <w:pPr>
              <w:pStyle w:val="TableContents"/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Об’єднання 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70120A8" w14:textId="77777777" w:rsidR="004806F0" w:rsidRDefault="00E17D4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4806F0" w14:paraId="10CE3E1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1D78584" w14:textId="77777777" w:rsidR="004806F0" w:rsidRDefault="00E17D4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429C097" w14:textId="77777777" w:rsidR="004806F0" w:rsidRDefault="00E17D4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4806F0" w14:paraId="53A086A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3300185" w14:textId="77777777" w:rsidR="004806F0" w:rsidRDefault="00E17D4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3B72201" w14:textId="77777777" w:rsidR="004806F0" w:rsidRDefault="00E17D4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4806F0" w14:paraId="2B6966D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059E1DF" w14:textId="77777777" w:rsidR="004806F0" w:rsidRDefault="00E17D4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33B0CDE" w14:textId="77777777" w:rsidR="004806F0" w:rsidRDefault="00E17D4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4806F0" w14:paraId="07DB32E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59BC0F8" w14:textId="77777777" w:rsidR="004806F0" w:rsidRDefault="00E17D4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346A2AA" w14:textId="77777777" w:rsidR="004806F0" w:rsidRDefault="00E17D4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4806F0" w14:paraId="6459E5F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F3D2F11" w14:textId="77777777" w:rsidR="004806F0" w:rsidRDefault="00E17D4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943AD3D" w14:textId="77777777" w:rsidR="004806F0" w:rsidRDefault="00E17D4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4806F0" w14:paraId="4485172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7D8D2CE" w14:textId="77777777" w:rsidR="004806F0" w:rsidRDefault="00E17D4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41C1603" w14:textId="77777777" w:rsidR="004806F0" w:rsidRDefault="00E17D4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4806F0" w14:paraId="527F262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0D6177F" w14:textId="77777777" w:rsidR="004806F0" w:rsidRDefault="00E17D4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050454A" w14:textId="77777777" w:rsidR="004806F0" w:rsidRDefault="00E17D4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4806F0" w14:paraId="74A278A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2E6E919" w14:textId="77777777" w:rsidR="004806F0" w:rsidRDefault="00E17D4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F8962DD" w14:textId="77777777" w:rsidR="004806F0" w:rsidRDefault="00E17D4D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4806F0" w14:paraId="2E8E510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7FB5345" w14:textId="77777777" w:rsidR="004806F0" w:rsidRDefault="00E17D4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FB64553" w14:textId="77777777" w:rsidR="004806F0" w:rsidRDefault="00E17D4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4806F0" w14:paraId="26BFC79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4C74526" w14:textId="77777777" w:rsidR="004806F0" w:rsidRDefault="00E17D4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BB480D9" w14:textId="77777777" w:rsidR="004806F0" w:rsidRDefault="00E17D4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4806F0" w14:paraId="1DD6768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658E5FE" w14:textId="77777777" w:rsidR="004806F0" w:rsidRDefault="00E17D4D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B7BF799" w14:textId="77777777" w:rsidR="004806F0" w:rsidRDefault="00E17D4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4806F0" w14:paraId="03E0577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78D2F78" w14:textId="77777777" w:rsidR="004806F0" w:rsidRDefault="00E17D4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E62EB0F" w14:textId="77777777" w:rsidR="004806F0" w:rsidRDefault="00E17D4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4806F0" w14:paraId="3FF62C3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0887933" w14:textId="77777777" w:rsidR="004806F0" w:rsidRDefault="00E17D4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E9E74DE" w14:textId="77777777" w:rsidR="004806F0" w:rsidRDefault="00E17D4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4806F0" w14:paraId="4F6C23D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20BCD7D" w14:textId="77777777" w:rsidR="004806F0" w:rsidRDefault="00E17D4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9D7307D" w14:textId="77777777" w:rsidR="004806F0" w:rsidRDefault="00E17D4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4806F0" w14:paraId="4B09927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2A7053C" w14:textId="77777777" w:rsidR="004806F0" w:rsidRDefault="00E17D4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C808F62" w14:textId="77777777" w:rsidR="004806F0" w:rsidRDefault="00E17D4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</w:tbl>
    <w:p w14:paraId="4944FDB4" w14:textId="77777777" w:rsidR="004806F0" w:rsidRDefault="004806F0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4806F0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10E5C" w14:textId="77777777" w:rsidR="00E17D4D" w:rsidRDefault="00E17D4D">
      <w:r>
        <w:separator/>
      </w:r>
    </w:p>
  </w:endnote>
  <w:endnote w:type="continuationSeparator" w:id="0">
    <w:p w14:paraId="31BA4D05" w14:textId="77777777" w:rsidR="00E17D4D" w:rsidRDefault="00E17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2D99B" w14:textId="77777777" w:rsidR="00E17D4D" w:rsidRDefault="00E17D4D">
      <w:r>
        <w:rPr>
          <w:color w:val="000000"/>
        </w:rPr>
        <w:separator/>
      </w:r>
    </w:p>
  </w:footnote>
  <w:footnote w:type="continuationSeparator" w:id="0">
    <w:p w14:paraId="5CA5C3E4" w14:textId="77777777" w:rsidR="00E17D4D" w:rsidRDefault="00E17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D2472"/>
    <w:multiLevelType w:val="multilevel"/>
    <w:tmpl w:val="AE966788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441E08B5"/>
    <w:multiLevelType w:val="multilevel"/>
    <w:tmpl w:val="696EFE38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45708048">
    <w:abstractNumId w:val="1"/>
  </w:num>
  <w:num w:numId="2" w16cid:durableId="1112477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06F0"/>
    <w:rsid w:val="00445BD2"/>
    <w:rsid w:val="004806F0"/>
    <w:rsid w:val="008640E0"/>
    <w:rsid w:val="00A30E35"/>
    <w:rsid w:val="00E17D4D"/>
    <w:rsid w:val="00FC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49282"/>
  <w15:docId w15:val="{79D1292F-93F8-428C-BC53-D02AD0434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2021-09-15T09:58:00Z</cp:lastPrinted>
  <dcterms:created xsi:type="dcterms:W3CDTF">2026-09-21T08:20:00Z</dcterms:created>
  <dcterms:modified xsi:type="dcterms:W3CDTF">2026-09-21T08:20:00Z</dcterms:modified>
</cp:coreProperties>
</file>