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75D8B" w14:textId="77777777" w:rsidR="006643C8" w:rsidRDefault="00784648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травні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006C6EB9" w14:textId="77777777" w:rsidR="006643C8" w:rsidRDefault="00784648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6643C8" w14:paraId="7E20C4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AE05EC9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6CA12BF8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69E7E08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A1C62D6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E089278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1C3903D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9E950D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1C92264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2B56C4B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253FFDB" w14:textId="77777777" w:rsidR="006643C8" w:rsidRDefault="00784648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</w:t>
            </w:r>
            <w:r>
              <w:rPr>
                <w:color w:val="000000"/>
                <w:sz w:val="28"/>
                <w:szCs w:val="28"/>
                <w:lang w:val="uk-UA" w:bidi="hi-IN"/>
              </w:rPr>
              <w:t>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B8B555D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700F012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AC4E0DE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DF37652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0FA72A8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AAD0FF1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C4935F1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10C5800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B175DEE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A7B219D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1AEDED7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CDF114" w14:textId="77777777" w:rsidR="006643C8" w:rsidRDefault="0078464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EA63FE5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2DB5798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4BAB2D6" w14:textId="77777777" w:rsidR="006643C8" w:rsidRDefault="00784648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96B8AB7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2CA4CD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0505CB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9BC01FB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6EF1BEA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97546B7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326B4C5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00826F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B2D269A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E2EB27F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11C1368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051840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9801563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33E2F09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C563DD6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38F19F0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5A1E5E5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434B9FB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5CFA5F5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77F204B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158A71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76CE74C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731C4CF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AAB7324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E6CE865" w14:textId="77777777" w:rsidR="006643C8" w:rsidRDefault="00784648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7C0F190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1FC2B877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C2B8161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36B8C23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407450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5BB1F9E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712A511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8FFC5AB" w14:textId="77777777" w:rsidR="006643C8" w:rsidRDefault="00784648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74F1D78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643507C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F75F103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AAC047C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183A25C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1773082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48CCA50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6643C8" w14:paraId="3D25EC6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C8C892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6C34B1F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6643C8" w14:paraId="505C494F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72EB2D44" w14:textId="77777777" w:rsidR="006643C8" w:rsidRDefault="00784648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3348197" w14:textId="77777777" w:rsidR="006643C8" w:rsidRDefault="00784648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7F75322A" w14:textId="77777777" w:rsidR="006643C8" w:rsidRDefault="006643C8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6643C8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39519" w14:textId="77777777" w:rsidR="00784648" w:rsidRDefault="00784648">
      <w:r>
        <w:separator/>
      </w:r>
    </w:p>
  </w:endnote>
  <w:endnote w:type="continuationSeparator" w:id="0">
    <w:p w14:paraId="1F506CAF" w14:textId="77777777" w:rsidR="00784648" w:rsidRDefault="00784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365AC" w14:textId="77777777" w:rsidR="00784648" w:rsidRDefault="00784648">
      <w:r>
        <w:rPr>
          <w:color w:val="000000"/>
        </w:rPr>
        <w:separator/>
      </w:r>
    </w:p>
  </w:footnote>
  <w:footnote w:type="continuationSeparator" w:id="0">
    <w:p w14:paraId="6BDF3992" w14:textId="77777777" w:rsidR="00784648" w:rsidRDefault="00784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03C43"/>
    <w:multiLevelType w:val="multilevel"/>
    <w:tmpl w:val="4ABA19FC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5E040755"/>
    <w:multiLevelType w:val="multilevel"/>
    <w:tmpl w:val="119ABB1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872299003">
    <w:abstractNumId w:val="0"/>
  </w:num>
  <w:num w:numId="2" w16cid:durableId="1960068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43C8"/>
    <w:rsid w:val="001D1BED"/>
    <w:rsid w:val="00242809"/>
    <w:rsid w:val="00451457"/>
    <w:rsid w:val="006643C8"/>
    <w:rsid w:val="00784648"/>
    <w:rsid w:val="00DA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B008"/>
  <w15:docId w15:val="{B1A91411-D7F7-41E2-9439-58D675F7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2026-09-21T08:22:00Z</dcterms:created>
  <dcterms:modified xsi:type="dcterms:W3CDTF">2026-09-21T08:22:00Z</dcterms:modified>
</cp:coreProperties>
</file>