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0FECC" w14:textId="77777777" w:rsidR="00DC1CF0" w:rsidRDefault="00B76B13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січні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1D1BACB5" w14:textId="77777777" w:rsidR="00DC1CF0" w:rsidRDefault="00B76B13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DC1CF0" w14:paraId="33289F2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9BD5200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7EFFB751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DC1CF0" w14:paraId="503C21F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6E7768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0E79B44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C1CF0" w14:paraId="5167E91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DEF1B21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8F09A9A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DC1CF0" w14:paraId="0BAB7BA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A6563A8" w14:textId="77777777" w:rsidR="00DC1CF0" w:rsidRDefault="00B76B13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EACF122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DC1CF0" w14:paraId="1245460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CB4328D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804267C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C1CF0" w14:paraId="2E8FFCC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69C525D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61068C4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DC1CF0" w14:paraId="63E0FD41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4E0FC0A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631E9BF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DC1CF0" w14:paraId="1FD4498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960A1A5" w14:textId="77777777" w:rsidR="00DC1CF0" w:rsidRDefault="00B76B13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B261A86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DC1CF0" w14:paraId="35D5D7F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E1527B1" w14:textId="77777777" w:rsidR="00DC1CF0" w:rsidRDefault="00B76B13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CA089DD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DC1CF0" w14:paraId="4B797FB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CA5812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8A19FBA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DC1CF0" w14:paraId="40677A9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F251421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C81F382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C1CF0" w14:paraId="35E3854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CD623A8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E22BE19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DC1CF0" w14:paraId="5C5890F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47D81A2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DE31991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C1CF0" w14:paraId="165CE8A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CBD290B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FDC6D61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DC1CF0" w14:paraId="4934A37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556DE70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0A01AE4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C1CF0" w14:paraId="3663E81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3704289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4B532A0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DC1CF0" w14:paraId="2813AE3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1CB642B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2CE86BB" w14:textId="77777777" w:rsidR="00DC1CF0" w:rsidRDefault="00B76B1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DC1CF0" w14:paraId="1B97584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60F5E9B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6AD25FD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DC1CF0" w14:paraId="16E3C37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821FE20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B1EC7CC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DC1CF0" w14:paraId="612BCBF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ACE6481" w14:textId="77777777" w:rsidR="00DC1CF0" w:rsidRDefault="00B76B13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AF26C27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DC1CF0" w14:paraId="784A359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83D8F1C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CA81C16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DC1CF0" w14:paraId="52BF003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F67ACE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D21D67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DC1CF0" w14:paraId="524CF32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4771060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6BBEBAB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DC1CF0" w14:paraId="58454F7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D1A39C6" w14:textId="77777777" w:rsidR="00DC1CF0" w:rsidRDefault="00B76B1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22749C2" w14:textId="77777777" w:rsidR="00DC1CF0" w:rsidRDefault="00B76B1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7605BC8D" w14:textId="77777777" w:rsidR="00DC1CF0" w:rsidRDefault="00DC1CF0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DC1CF0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D630F" w14:textId="77777777" w:rsidR="00B76B13" w:rsidRDefault="00B76B13">
      <w:r>
        <w:separator/>
      </w:r>
    </w:p>
  </w:endnote>
  <w:endnote w:type="continuationSeparator" w:id="0">
    <w:p w14:paraId="5E00C20D" w14:textId="77777777" w:rsidR="00B76B13" w:rsidRDefault="00B76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5630C" w14:textId="77777777" w:rsidR="00B76B13" w:rsidRDefault="00B76B13">
      <w:r>
        <w:rPr>
          <w:color w:val="000000"/>
        </w:rPr>
        <w:separator/>
      </w:r>
    </w:p>
  </w:footnote>
  <w:footnote w:type="continuationSeparator" w:id="0">
    <w:p w14:paraId="3874DA3F" w14:textId="77777777" w:rsidR="00B76B13" w:rsidRDefault="00B76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A182F"/>
    <w:multiLevelType w:val="multilevel"/>
    <w:tmpl w:val="ED264D0E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1AAB3D09"/>
    <w:multiLevelType w:val="multilevel"/>
    <w:tmpl w:val="6A8C0AA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196578538">
    <w:abstractNumId w:val="0"/>
  </w:num>
  <w:num w:numId="2" w16cid:durableId="259609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1CF0"/>
    <w:rsid w:val="000D25C3"/>
    <w:rsid w:val="005E456B"/>
    <w:rsid w:val="009D47FF"/>
    <w:rsid w:val="00B76B13"/>
    <w:rsid w:val="00C36CE1"/>
    <w:rsid w:val="00DC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CD1F1"/>
  <w15:docId w15:val="{877DECF4-EC3A-409A-8858-B3DFF807E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2026-09-11T11:10:00Z</cp:lastPrinted>
  <dcterms:created xsi:type="dcterms:W3CDTF">2026-09-21T08:22:00Z</dcterms:created>
  <dcterms:modified xsi:type="dcterms:W3CDTF">2026-09-21T08:22:00Z</dcterms:modified>
</cp:coreProperties>
</file>