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697D" w14:textId="77777777" w:rsidR="00A9088B" w:rsidRDefault="00BE08B7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серпні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2463ABB7" w14:textId="77777777" w:rsidR="00A9088B" w:rsidRDefault="00BE08B7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A9088B" w14:paraId="788D178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BF5403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2D06CA56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3E6D7A6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7CBE75D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477AE7B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9088B" w14:paraId="7436291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8FD9378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30F121A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50EF530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D23ECD" w14:textId="77777777" w:rsidR="00A9088B" w:rsidRDefault="00BE08B7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8C03649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A9088B" w14:paraId="1C40DB9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85027F5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6198646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9088B" w14:paraId="19B10D4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35C1A4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C52A5D7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2D88964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8577DBD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7F9BCC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A9088B" w14:paraId="396A873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FB2D30" w14:textId="77777777" w:rsidR="00A9088B" w:rsidRDefault="00BE08B7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E017823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5FAEAE7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6D150A5" w14:textId="77777777" w:rsidR="00A9088B" w:rsidRDefault="00BE08B7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70FAEB8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73B950D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6730F1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0CD6C1C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A9088B" w14:paraId="5CB3F39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5F9D81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A2A1D55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9088B" w14:paraId="0C8D12C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E9493AF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4F2AABE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7F0986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B15B795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B308275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9088B" w14:paraId="031C7D6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6FB3CB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51404B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4AC7218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70296BA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95D4905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A9088B" w14:paraId="7DCFFC9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45D1FCA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3995EA1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548CEC6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F19E5E1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F94A50F" w14:textId="77777777" w:rsidR="00A9088B" w:rsidRDefault="00BE08B7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7C053E2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559E28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8A1389B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010FABE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02DCEE1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8668BD8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A9088B" w14:paraId="777EF4C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433707" w14:textId="77777777" w:rsidR="00A9088B" w:rsidRDefault="00BE08B7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AA2ED86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A9088B" w14:paraId="1FA0F68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81AB51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963CA2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A9088B" w14:paraId="1BB9018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D1DA32D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50A0043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A9088B" w14:paraId="0818D9E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37D57C4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A9CB001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A9088B" w14:paraId="0E59303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C6B331A" w14:textId="77777777" w:rsidR="00A9088B" w:rsidRDefault="00BE08B7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7944648" w14:textId="77777777" w:rsidR="00A9088B" w:rsidRDefault="00BE08B7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0E9AA158" w14:textId="77777777" w:rsidR="00A9088B" w:rsidRDefault="00A9088B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A9088B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5303" w14:textId="77777777" w:rsidR="00BE08B7" w:rsidRDefault="00BE08B7">
      <w:r>
        <w:separator/>
      </w:r>
    </w:p>
  </w:endnote>
  <w:endnote w:type="continuationSeparator" w:id="0">
    <w:p w14:paraId="585FB74A" w14:textId="77777777" w:rsidR="00BE08B7" w:rsidRDefault="00BE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346A4" w14:textId="77777777" w:rsidR="00BE08B7" w:rsidRDefault="00BE08B7">
      <w:r>
        <w:rPr>
          <w:color w:val="000000"/>
        </w:rPr>
        <w:separator/>
      </w:r>
    </w:p>
  </w:footnote>
  <w:footnote w:type="continuationSeparator" w:id="0">
    <w:p w14:paraId="78AA02D5" w14:textId="77777777" w:rsidR="00BE08B7" w:rsidRDefault="00BE0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E4D0C"/>
    <w:multiLevelType w:val="multilevel"/>
    <w:tmpl w:val="022CADA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B9525CE"/>
    <w:multiLevelType w:val="multilevel"/>
    <w:tmpl w:val="F4C6D080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735659531">
    <w:abstractNumId w:val="1"/>
  </w:num>
  <w:num w:numId="2" w16cid:durableId="71015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088B"/>
    <w:rsid w:val="000B6A26"/>
    <w:rsid w:val="000C4DCC"/>
    <w:rsid w:val="00427537"/>
    <w:rsid w:val="00992351"/>
    <w:rsid w:val="00A9088B"/>
    <w:rsid w:val="00BE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61BC"/>
  <w15:docId w15:val="{75659B12-D4B7-4654-8B8D-612A721C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2026-09-21T08:21:00Z</dcterms:created>
  <dcterms:modified xsi:type="dcterms:W3CDTF">2026-09-21T08:21:00Z</dcterms:modified>
</cp:coreProperties>
</file>