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D326E" w14:textId="77777777" w:rsidR="00A32654" w:rsidRDefault="00F27522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лютому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>24</w:t>
      </w:r>
      <w:r>
        <w:rPr>
          <w:b/>
          <w:color w:val="000000"/>
          <w:sz w:val="28"/>
          <w:szCs w:val="28"/>
        </w:rPr>
        <w:t xml:space="preserve"> року</w:t>
      </w:r>
    </w:p>
    <w:p w14:paraId="15347979" w14:textId="77777777" w:rsidR="00A32654" w:rsidRDefault="00F27522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94"/>
        <w:gridCol w:w="2325"/>
      </w:tblGrid>
      <w:tr w:rsidR="00A32654" w14:paraId="16759E6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924C81D" w14:textId="77777777" w:rsidR="00A32654" w:rsidRDefault="00F2752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Поштою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331DBA02" w14:textId="77777777" w:rsidR="00A32654" w:rsidRDefault="00F275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A32654" w14:paraId="2B24C7A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94B317C" w14:textId="77777777" w:rsidR="00A32654" w:rsidRDefault="00F2752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4B627E2" w14:textId="77777777" w:rsidR="00A32654" w:rsidRDefault="00F275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A32654" w14:paraId="2752E88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D0CB84C" w14:textId="77777777" w:rsidR="00A32654" w:rsidRDefault="00F2752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C0718E6" w14:textId="77777777" w:rsidR="00A32654" w:rsidRDefault="00F275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A32654" w14:paraId="4C84C98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2AE5223" w14:textId="77777777" w:rsidR="00A32654" w:rsidRDefault="00F27522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 поштою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491E82C" w14:textId="77777777" w:rsidR="00A32654" w:rsidRDefault="00F275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5</w:t>
            </w:r>
          </w:p>
        </w:tc>
      </w:tr>
      <w:tr w:rsidR="00A32654" w14:paraId="47747F4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D354A2B" w14:textId="77777777" w:rsidR="00A32654" w:rsidRDefault="00F2752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Особисто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06B1795" w14:textId="77777777" w:rsidR="00A32654" w:rsidRDefault="00F275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A32654" w14:paraId="21693E4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B449473" w14:textId="77777777" w:rsidR="00A32654" w:rsidRDefault="00F2752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0FFD3B2" w14:textId="77777777" w:rsidR="00A32654" w:rsidRDefault="00F275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A32654" w14:paraId="07277E6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D8762A4" w14:textId="77777777" w:rsidR="00A32654" w:rsidRDefault="00F2752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Громадяни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DE00B8A" w14:textId="77777777" w:rsidR="00A32654" w:rsidRDefault="00F275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6</w:t>
            </w:r>
          </w:p>
        </w:tc>
      </w:tr>
      <w:tr w:rsidR="00A32654" w14:paraId="4EA4AF5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12A1EE0" w14:textId="77777777" w:rsidR="00A32654" w:rsidRDefault="00F27522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7EF33D8" w14:textId="77777777" w:rsidR="00A32654" w:rsidRDefault="00F275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A32654" w14:paraId="3878F4F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EE7C6EB" w14:textId="77777777" w:rsidR="00A32654" w:rsidRDefault="00F27522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громадян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CC6FA31" w14:textId="77777777" w:rsidR="00A32654" w:rsidRDefault="00F275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A32654" w14:paraId="2521061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35A159A" w14:textId="77777777" w:rsidR="00A32654" w:rsidRDefault="00F2752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фізичну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1FB6A13" w14:textId="77777777" w:rsidR="00A32654" w:rsidRDefault="00F275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A32654" w14:paraId="5E5CFD5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EF25F44" w14:textId="77777777" w:rsidR="00A32654" w:rsidRDefault="00F2752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33DA12D" w14:textId="77777777" w:rsidR="00A32654" w:rsidRDefault="00F275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A32654" w14:paraId="0450851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0708D3C" w14:textId="77777777" w:rsidR="00A32654" w:rsidRDefault="00F2752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8E71654" w14:textId="77777777" w:rsidR="00A32654" w:rsidRDefault="00F275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A32654" w14:paraId="624A68D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00D638C" w14:textId="77777777" w:rsidR="00A32654" w:rsidRDefault="00F2752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CB0B632" w14:textId="77777777" w:rsidR="00A32654" w:rsidRDefault="00F275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A32654" w14:paraId="782E2DE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BA3ECCC" w14:textId="77777777" w:rsidR="00A32654" w:rsidRDefault="00F2752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AC023E7" w14:textId="77777777" w:rsidR="00A32654" w:rsidRDefault="00F275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A32654" w14:paraId="413D230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EA4FB93" w14:textId="77777777" w:rsidR="00A32654" w:rsidRDefault="00F2752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Податкова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A53F079" w14:textId="77777777" w:rsidR="00A32654" w:rsidRDefault="00F275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A32654" w14:paraId="0DD9CED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175B1E9" w14:textId="77777777" w:rsidR="00A32654" w:rsidRDefault="00F2752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B3726D6" w14:textId="77777777" w:rsidR="00A32654" w:rsidRDefault="00F275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A32654" w14:paraId="3D28A72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7E1B625" w14:textId="77777777" w:rsidR="00A32654" w:rsidRDefault="00F2752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Статистична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9159CAF" w14:textId="77777777" w:rsidR="00A32654" w:rsidRDefault="00F27522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A32654" w14:paraId="6D4C46F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BA0C114" w14:textId="77777777" w:rsidR="00A32654" w:rsidRDefault="00F2752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11C1487" w14:textId="77777777" w:rsidR="00A32654" w:rsidRDefault="00F275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A32654" w14:paraId="6425876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24BA6AF" w14:textId="77777777" w:rsidR="00A32654" w:rsidRDefault="00F2752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Інші види інформації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B465486" w14:textId="77777777" w:rsidR="00A32654" w:rsidRDefault="00F275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A32654" w14:paraId="442AC8C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EC925E9" w14:textId="77777777" w:rsidR="00A32654" w:rsidRDefault="00F27522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5C00FCB" w14:textId="77777777" w:rsidR="00A32654" w:rsidRDefault="00F275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6</w:t>
            </w:r>
          </w:p>
        </w:tc>
      </w:tr>
      <w:tr w:rsidR="00A32654" w14:paraId="7F3DB25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865083B" w14:textId="77777777" w:rsidR="00A32654" w:rsidRDefault="00F2752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Надано відповідь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6F99109" w14:textId="77777777" w:rsidR="00A32654" w:rsidRDefault="00F275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6</w:t>
            </w:r>
          </w:p>
        </w:tc>
      </w:tr>
      <w:tr w:rsidR="00A32654" w14:paraId="516BF03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CEF12DC" w14:textId="77777777" w:rsidR="00A32654" w:rsidRDefault="00F2752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AB373BC" w14:textId="77777777" w:rsidR="00A32654" w:rsidRDefault="00F275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A32654" w14:paraId="532D9E1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4EACCF0" w14:textId="77777777" w:rsidR="00A32654" w:rsidRDefault="00F2752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Направлено за належністю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EC4E90F" w14:textId="77777777" w:rsidR="00A32654" w:rsidRDefault="00F275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A32654" w14:paraId="778B0BD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815E62B" w14:textId="77777777" w:rsidR="00A32654" w:rsidRDefault="00F2752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Відмова (Надано роз’яснення)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B2BB9FE" w14:textId="77777777" w:rsidR="00A32654" w:rsidRDefault="00F275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</w:tbl>
    <w:p w14:paraId="2C52AE72" w14:textId="77777777" w:rsidR="00A32654" w:rsidRDefault="00A32654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A32654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4DA05" w14:textId="77777777" w:rsidR="00F27522" w:rsidRDefault="00F27522">
      <w:r>
        <w:separator/>
      </w:r>
    </w:p>
  </w:endnote>
  <w:endnote w:type="continuationSeparator" w:id="0">
    <w:p w14:paraId="5E31F380" w14:textId="77777777" w:rsidR="00F27522" w:rsidRDefault="00F2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B2F72" w14:textId="77777777" w:rsidR="00F27522" w:rsidRDefault="00F27522">
      <w:r>
        <w:rPr>
          <w:color w:val="000000"/>
        </w:rPr>
        <w:separator/>
      </w:r>
    </w:p>
  </w:footnote>
  <w:footnote w:type="continuationSeparator" w:id="0">
    <w:p w14:paraId="0322B428" w14:textId="77777777" w:rsidR="00F27522" w:rsidRDefault="00F275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167EE"/>
    <w:multiLevelType w:val="multilevel"/>
    <w:tmpl w:val="A72E23EA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67893979"/>
    <w:multiLevelType w:val="multilevel"/>
    <w:tmpl w:val="3A38D6B6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930769546">
    <w:abstractNumId w:val="1"/>
  </w:num>
  <w:num w:numId="2" w16cid:durableId="1235621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2654"/>
    <w:rsid w:val="001D6A7C"/>
    <w:rsid w:val="00931DA2"/>
    <w:rsid w:val="00A32654"/>
    <w:rsid w:val="00B17CAB"/>
    <w:rsid w:val="00C63351"/>
    <w:rsid w:val="00F2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4C4A"/>
  <w15:docId w15:val="{6BE401C3-F4EE-422A-A613-A40D3AA50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2021-09-15T09:58:00Z</cp:lastPrinted>
  <dcterms:created xsi:type="dcterms:W3CDTF">2026-09-21T08:21:00Z</dcterms:created>
  <dcterms:modified xsi:type="dcterms:W3CDTF">2026-09-21T08:21:00Z</dcterms:modified>
</cp:coreProperties>
</file>