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E497F" w14:textId="77777777" w:rsidR="00FA4A09" w:rsidRDefault="00C240CC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листопаді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66665B5C" w14:textId="77777777" w:rsidR="00FA4A09" w:rsidRDefault="00C240CC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FA4A09" w14:paraId="6F79FF3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FCBCA89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4825DC1C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186E3ED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6405059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5733E2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A09" w14:paraId="1AD76E1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6E955A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5647B35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65DB3DA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5A7D115" w14:textId="77777777" w:rsidR="00FA4A09" w:rsidRDefault="00C240CC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20CF337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A09" w14:paraId="7F915BD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D80941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E7CC31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A09" w14:paraId="797B665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7E85AF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EDB2DDE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0FB65A7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1185B3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42EE21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76F9377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B9E923" w14:textId="77777777" w:rsidR="00FA4A09" w:rsidRDefault="00C240C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31D65B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A09" w14:paraId="1AEAA8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D1212D" w14:textId="77777777" w:rsidR="00FA4A09" w:rsidRDefault="00C240CC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F2927D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0DC8219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593B80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4C5E3C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27F2530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BDE9E2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C2743D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A09" w14:paraId="29B3341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67172C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BF0A33E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2F81822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E29439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15D3330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A09" w14:paraId="1D6A336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6B7B46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64E321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4AC99FF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426B55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51C53DA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A09" w14:paraId="7EF12F2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0ADBC4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9DAC8C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79F20BF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A9EEA4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334C18C" w14:textId="77777777" w:rsidR="00FA4A09" w:rsidRDefault="00C240CC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A09" w14:paraId="5CE8A3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5C3244E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A54A91D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26E8605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3C75B3E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2043815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486812C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C39915" w14:textId="77777777" w:rsidR="00FA4A09" w:rsidRDefault="00C240CC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9D4810F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A09" w14:paraId="54E3E81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BA49569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404BD6D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A09" w14:paraId="5555702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4BD755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6909FF5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440F0B7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9BCE641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EDA3423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A09" w14:paraId="1DB0468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37ABAD" w14:textId="77777777" w:rsidR="00FA4A09" w:rsidRDefault="00C240CC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2C1BE59" w14:textId="77777777" w:rsidR="00FA4A09" w:rsidRDefault="00C240CC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0E8DAB77" w14:textId="77777777" w:rsidR="00FA4A09" w:rsidRDefault="00FA4A09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A4A09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92CD" w14:textId="77777777" w:rsidR="00C240CC" w:rsidRDefault="00C240CC">
      <w:r>
        <w:separator/>
      </w:r>
    </w:p>
  </w:endnote>
  <w:endnote w:type="continuationSeparator" w:id="0">
    <w:p w14:paraId="7775E2A0" w14:textId="77777777" w:rsidR="00C240CC" w:rsidRDefault="00C2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D2669" w14:textId="77777777" w:rsidR="00C240CC" w:rsidRDefault="00C240CC">
      <w:r>
        <w:rPr>
          <w:color w:val="000000"/>
        </w:rPr>
        <w:separator/>
      </w:r>
    </w:p>
  </w:footnote>
  <w:footnote w:type="continuationSeparator" w:id="0">
    <w:p w14:paraId="73FB5E95" w14:textId="77777777" w:rsidR="00C240CC" w:rsidRDefault="00C24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3480D"/>
    <w:multiLevelType w:val="multilevel"/>
    <w:tmpl w:val="A3D22B86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664B204A"/>
    <w:multiLevelType w:val="multilevel"/>
    <w:tmpl w:val="DD64D6E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479007940">
    <w:abstractNumId w:val="0"/>
  </w:num>
  <w:num w:numId="2" w16cid:durableId="1234587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4A09"/>
    <w:rsid w:val="00301FE8"/>
    <w:rsid w:val="004F1ED8"/>
    <w:rsid w:val="006A6442"/>
    <w:rsid w:val="00AF33F2"/>
    <w:rsid w:val="00C240CC"/>
    <w:rsid w:val="00FA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D4CA1"/>
  <w15:docId w15:val="{29121E3C-2147-4765-919A-E67DBC22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2026-09-21T08:21:00Z</dcterms:created>
  <dcterms:modified xsi:type="dcterms:W3CDTF">2026-09-21T08:21:00Z</dcterms:modified>
</cp:coreProperties>
</file>