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10B9D" w14:textId="77777777" w:rsidR="00BA1E4B" w:rsidRDefault="007D6BE2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липні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01874667" w14:textId="77777777" w:rsidR="00BA1E4B" w:rsidRDefault="007D6BE2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BA1E4B" w14:paraId="44FEA18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DA49205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6D8290EC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BA1E4B" w14:paraId="0EA4898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7867766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C9F8454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BA1E4B" w14:paraId="5AED17D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93C88A9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25390F7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BA1E4B" w14:paraId="16BECCF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4B87138" w14:textId="77777777" w:rsidR="00BA1E4B" w:rsidRDefault="007D6BE2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2DC4138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BA1E4B" w14:paraId="4C3DB4F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0C94452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44EC08D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BA1E4B" w14:paraId="7091027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65550F5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20FBB4B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BA1E4B" w14:paraId="439C400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61951E0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466B78C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BA1E4B" w14:paraId="29BA27B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5192BA" w14:textId="77777777" w:rsidR="00BA1E4B" w:rsidRDefault="007D6BE2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идичні </w:t>
            </w:r>
            <w:r>
              <w:rPr>
                <w:color w:val="000000"/>
                <w:sz w:val="28"/>
                <w:szCs w:val="28"/>
              </w:rPr>
              <w:t>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076D445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BA1E4B" w14:paraId="56E6607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59290B6" w14:textId="77777777" w:rsidR="00BA1E4B" w:rsidRDefault="007D6BE2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’єднання </w:t>
            </w:r>
            <w:r>
              <w:rPr>
                <w:color w:val="000000"/>
                <w:sz w:val="28"/>
                <w:szCs w:val="28"/>
              </w:rPr>
              <w:t>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2C69246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BA1E4B" w14:paraId="484297B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F0EC729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4FB5040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BA1E4B" w14:paraId="124F564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DC339F9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593CDEB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BA1E4B" w14:paraId="5AA2022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8AE04EA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6FF490C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BA1E4B" w14:paraId="3CC53C7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438DC13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45F72D5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BA1E4B" w14:paraId="65D65BB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5AE121F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1FA2E7E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BA1E4B" w14:paraId="197BA08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B8A0B78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9E6E212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BA1E4B" w14:paraId="1C45D3A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6CA7300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FAA8891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BA1E4B" w14:paraId="5C278BA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DD68C1C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AC9D61A" w14:textId="77777777" w:rsidR="00BA1E4B" w:rsidRDefault="007D6BE2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BA1E4B" w14:paraId="1381470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426126F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39E1B11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BA1E4B" w14:paraId="113BFF3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18D8D29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E6D46A6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BA1E4B" w14:paraId="7572DD9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BB6BBA" w14:textId="77777777" w:rsidR="00BA1E4B" w:rsidRDefault="007D6BE2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2208A9F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BA1E4B" w14:paraId="104B0F6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2ACA06F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393986B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BA1E4B" w14:paraId="6E81A28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A9A7D52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3C66E49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BA1E4B" w14:paraId="182D2CC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E454E90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3E3E0A0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BA1E4B" w14:paraId="4B9F23F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1B68D2" w14:textId="77777777" w:rsidR="00BA1E4B" w:rsidRDefault="007D6BE2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E90FF4D" w14:textId="77777777" w:rsidR="00BA1E4B" w:rsidRDefault="007D6BE2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333358ED" w14:textId="77777777" w:rsidR="00BA1E4B" w:rsidRDefault="00BA1E4B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BA1E4B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0297" w14:textId="77777777" w:rsidR="007D6BE2" w:rsidRDefault="007D6BE2">
      <w:r>
        <w:separator/>
      </w:r>
    </w:p>
  </w:endnote>
  <w:endnote w:type="continuationSeparator" w:id="0">
    <w:p w14:paraId="50F34981" w14:textId="77777777" w:rsidR="007D6BE2" w:rsidRDefault="007D6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483ED" w14:textId="77777777" w:rsidR="007D6BE2" w:rsidRDefault="007D6BE2">
      <w:r>
        <w:rPr>
          <w:color w:val="000000"/>
        </w:rPr>
        <w:separator/>
      </w:r>
    </w:p>
  </w:footnote>
  <w:footnote w:type="continuationSeparator" w:id="0">
    <w:p w14:paraId="186F16C3" w14:textId="77777777" w:rsidR="007D6BE2" w:rsidRDefault="007D6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1180B"/>
    <w:multiLevelType w:val="multilevel"/>
    <w:tmpl w:val="40FA0628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7D950A64"/>
    <w:multiLevelType w:val="multilevel"/>
    <w:tmpl w:val="83CA6B8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796795986">
    <w:abstractNumId w:val="0"/>
  </w:num>
  <w:num w:numId="2" w16cid:durableId="369765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1E4B"/>
    <w:rsid w:val="005D32A4"/>
    <w:rsid w:val="007D6BE2"/>
    <w:rsid w:val="00B173D9"/>
    <w:rsid w:val="00BA1E4B"/>
    <w:rsid w:val="00C26258"/>
    <w:rsid w:val="00E7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3DF7"/>
  <w15:docId w15:val="{A4C48648-C32F-4FBE-A16C-05C020C3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2026-09-21T08:21:00Z</dcterms:created>
  <dcterms:modified xsi:type="dcterms:W3CDTF">2026-09-21T08:21:00Z</dcterms:modified>
</cp:coreProperties>
</file>