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8641" w14:textId="77777777" w:rsidR="002B451B" w:rsidRDefault="009C4F40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грудні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0B90295C" w14:textId="77777777" w:rsidR="002B451B" w:rsidRDefault="009C4F40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2B451B" w14:paraId="2013BAD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8F5550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9C89BF3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2D7D008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FF3331B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FC4F5A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B451B" w14:paraId="2536DAF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F8AADF6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6408B8F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233B341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47A4244" w14:textId="77777777" w:rsidR="002B451B" w:rsidRDefault="009C4F40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14D0811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2B451B" w14:paraId="63707B8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4A2DDF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5CEA3D9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B451B" w14:paraId="2A09313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D3F864A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90FB114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627F7023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B11857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FF9EE4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2B451B" w14:paraId="2DB3C7B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FDCA5A" w14:textId="77777777" w:rsidR="002B451B" w:rsidRDefault="009C4F40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C48BE28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18B12E3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5029B3D" w14:textId="77777777" w:rsidR="002B451B" w:rsidRDefault="009C4F40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0A5D7C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4FF140E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4701D1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1DA936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7A0419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52BD6B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239AF3B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B451B" w14:paraId="46D605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558CD3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08273D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3B63D8B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A013D8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7261797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B451B" w14:paraId="7BB6002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7CDA2B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CA4B42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1700D61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32153F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C65C343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B451B" w14:paraId="46E8201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21971C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1AEB87C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2B451B" w14:paraId="14C6AD0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234720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E6C88BE" w14:textId="77777777" w:rsidR="002B451B" w:rsidRDefault="009C4F4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7E0C946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E7B9E2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8D2E79E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69E6BAF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A624DC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E0E60F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57C4B55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A0918B" w14:textId="77777777" w:rsidR="002B451B" w:rsidRDefault="009C4F40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FC5138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2B451B" w14:paraId="3F08E71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6EEA29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A19E8E8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2B451B" w14:paraId="4F8F04D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966340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6A7ECB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10D3734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CB996CE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DB297D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B451B" w14:paraId="71D77BF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AFA66F4" w14:textId="77777777" w:rsidR="002B451B" w:rsidRDefault="009C4F40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34C514C" w14:textId="77777777" w:rsidR="002B451B" w:rsidRDefault="009C4F40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72BC9FA1" w14:textId="77777777" w:rsidR="002B451B" w:rsidRDefault="002B451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2B451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2D00" w14:textId="77777777" w:rsidR="009C4F40" w:rsidRDefault="009C4F40">
      <w:r>
        <w:separator/>
      </w:r>
    </w:p>
  </w:endnote>
  <w:endnote w:type="continuationSeparator" w:id="0">
    <w:p w14:paraId="7B43A085" w14:textId="77777777" w:rsidR="009C4F40" w:rsidRDefault="009C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4A37E" w14:textId="77777777" w:rsidR="009C4F40" w:rsidRDefault="009C4F40">
      <w:r>
        <w:rPr>
          <w:color w:val="000000"/>
        </w:rPr>
        <w:separator/>
      </w:r>
    </w:p>
  </w:footnote>
  <w:footnote w:type="continuationSeparator" w:id="0">
    <w:p w14:paraId="7EA42583" w14:textId="77777777" w:rsidR="009C4F40" w:rsidRDefault="009C4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C4C77"/>
    <w:multiLevelType w:val="multilevel"/>
    <w:tmpl w:val="90E08B5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3EF6202B"/>
    <w:multiLevelType w:val="multilevel"/>
    <w:tmpl w:val="A4E6767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95529408">
    <w:abstractNumId w:val="1"/>
  </w:num>
  <w:num w:numId="2" w16cid:durableId="186597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451B"/>
    <w:rsid w:val="002B451B"/>
    <w:rsid w:val="00485994"/>
    <w:rsid w:val="005C44A3"/>
    <w:rsid w:val="006E4CC3"/>
    <w:rsid w:val="009C4F40"/>
    <w:rsid w:val="00D6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40540"/>
  <w15:docId w15:val="{8F85B4B6-261F-412C-BB7C-43FC7189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2026-09-21T08:20:00Z</dcterms:created>
  <dcterms:modified xsi:type="dcterms:W3CDTF">2026-09-21T08:20:00Z</dcterms:modified>
</cp:coreProperties>
</file>