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932A" w14:textId="77777777" w:rsidR="001C11BB" w:rsidRDefault="00635668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червні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7BB589D8" w14:textId="77777777" w:rsidR="001C11BB" w:rsidRDefault="00635668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1C11BB" w14:paraId="57D61A1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E7630A1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173498C9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0E3CD24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B360E9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B9996D9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51185E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E5AF622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2A14D1F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6427FF9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EF8BAD5" w14:textId="77777777" w:rsidR="001C11BB" w:rsidRDefault="00635668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7243C3F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1C11BB" w14:paraId="14E82E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847734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DDE6B4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7CCA70A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4FBD88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26D51C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0A62EE8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51B76C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F69FF2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1C11BB" w14:paraId="739F0CA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6605FE" w14:textId="77777777" w:rsidR="001C11BB" w:rsidRDefault="0063566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5009D4B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0D49C76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B63F29" w14:textId="77777777" w:rsidR="001C11BB" w:rsidRDefault="0063566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5A1DA8A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747F79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272DFFA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C0770CE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674926F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6EE91B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F1A4BA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3CB40EA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68E928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FC5A767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0FD8D84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2A22C20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83A836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0E20315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ED6879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CDA42E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4E75368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4125631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E813904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1266239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B9BE5A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C825FC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50CF816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70500A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BB76F6" w14:textId="77777777" w:rsidR="001C11BB" w:rsidRDefault="0063566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1C11BB" w14:paraId="26C8D81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A50611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CE6A15B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0C7681A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217588E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AD03C5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1C11BB" w14:paraId="45DEC67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958890F" w14:textId="77777777" w:rsidR="001C11BB" w:rsidRDefault="00635668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8ED06E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1C11BB" w14:paraId="786BEBD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713135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7796D89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1C11BB" w14:paraId="60F0289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43BDD2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D600F9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1C11BB" w14:paraId="7CB23A9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515A41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005B0F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C11BB" w14:paraId="46E2064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7DD0FF" w14:textId="77777777" w:rsidR="001C11BB" w:rsidRDefault="0063566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1C7BE72" w14:textId="77777777" w:rsidR="001C11BB" w:rsidRDefault="0063566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681712ED" w14:textId="77777777" w:rsidR="001C11BB" w:rsidRDefault="001C11B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1C11B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5CAE" w14:textId="77777777" w:rsidR="00635668" w:rsidRDefault="00635668">
      <w:r>
        <w:separator/>
      </w:r>
    </w:p>
  </w:endnote>
  <w:endnote w:type="continuationSeparator" w:id="0">
    <w:p w14:paraId="24E0111F" w14:textId="77777777" w:rsidR="00635668" w:rsidRDefault="0063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1A791" w14:textId="77777777" w:rsidR="00635668" w:rsidRDefault="00635668">
      <w:r>
        <w:rPr>
          <w:color w:val="000000"/>
        </w:rPr>
        <w:separator/>
      </w:r>
    </w:p>
  </w:footnote>
  <w:footnote w:type="continuationSeparator" w:id="0">
    <w:p w14:paraId="47802484" w14:textId="77777777" w:rsidR="00635668" w:rsidRDefault="00635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A64AF"/>
    <w:multiLevelType w:val="multilevel"/>
    <w:tmpl w:val="AF56FAC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DD57677"/>
    <w:multiLevelType w:val="multilevel"/>
    <w:tmpl w:val="166C6CF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2173124">
    <w:abstractNumId w:val="1"/>
  </w:num>
  <w:num w:numId="2" w16cid:durableId="213189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1BB"/>
    <w:rsid w:val="0008127B"/>
    <w:rsid w:val="001C11BB"/>
    <w:rsid w:val="005E4B90"/>
    <w:rsid w:val="006003E4"/>
    <w:rsid w:val="00635668"/>
    <w:rsid w:val="0089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46D0"/>
  <w15:docId w15:val="{C4136E65-83D8-4F66-9D71-436695E4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2026-09-21T08:22:00Z</dcterms:created>
  <dcterms:modified xsi:type="dcterms:W3CDTF">2026-09-21T08:22:00Z</dcterms:modified>
</cp:coreProperties>
</file>