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F276" w14:textId="77777777" w:rsidR="00FE1257" w:rsidRDefault="00F45163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березні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45626B37" w14:textId="77777777" w:rsidR="00FE1257" w:rsidRDefault="00F45163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FE1257" w14:paraId="58168CE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B7E85B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0959E0ED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32DD8CC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4298670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81759D1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309E69E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6D9C41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0106925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6DDED76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851F5B2" w14:textId="77777777" w:rsidR="00FE1257" w:rsidRDefault="00F4516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  <w:lang w:val="uk-UA"/>
              </w:rPr>
              <w:t>ектронною</w:t>
            </w:r>
            <w:r>
              <w:rPr>
                <w:color w:val="000000"/>
                <w:sz w:val="28"/>
                <w:szCs w:val="28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B4B96A4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E1257" w14:paraId="400FA6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FABC13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60DF227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407263D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70586C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FD033E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03AFA3F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6C6AB1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460EB8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E1257" w14:paraId="179204F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4318BE7" w14:textId="77777777" w:rsidR="00FE1257" w:rsidRDefault="00F4516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D0E299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29B9ECB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D440AE" w14:textId="77777777" w:rsidR="00FE1257" w:rsidRDefault="00F45163">
            <w:pPr>
              <w:pStyle w:val="TableContents"/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Об’єднання </w:t>
            </w:r>
            <w:r>
              <w:rPr>
                <w:color w:val="000000"/>
                <w:sz w:val="28"/>
                <w:szCs w:val="28"/>
              </w:rPr>
              <w:t>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C236B8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5A27D7E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BAE0FA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855AF04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182B058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92ECF8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99D271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6CA2F5F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80DD85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BF1559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E1257" w14:paraId="4FF738A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2C2B74F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FF1C8D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75C31E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45E417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64C3CBE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5214FCD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785679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89A49FA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57411DB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34E295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9E52820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E1257" w14:paraId="4E734C6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1E5B0F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F983D45" w14:textId="77777777" w:rsidR="00FE1257" w:rsidRDefault="00F4516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E1257" w14:paraId="253AD8A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47823C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A5BF7B6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1914341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D959EAF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FF585A0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E1257" w14:paraId="363F356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1F8F48" w14:textId="77777777" w:rsidR="00FE1257" w:rsidRDefault="00F45163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C87BB8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E1257" w14:paraId="2385F39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EFCDE3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BA5CC6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E1257" w14:paraId="7D3361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DDE122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12BEED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E1257" w14:paraId="19A598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292463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065BA37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E1257" w14:paraId="05855CA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C76D9E" w14:textId="77777777" w:rsidR="00FE1257" w:rsidRDefault="00F4516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C4E4AB" w14:textId="77777777" w:rsidR="00FE1257" w:rsidRDefault="00F4516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68401A4E" w14:textId="77777777" w:rsidR="00FE1257" w:rsidRDefault="00FE1257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E1257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FD5CD" w14:textId="77777777" w:rsidR="00F45163" w:rsidRDefault="00F45163">
      <w:r>
        <w:separator/>
      </w:r>
    </w:p>
  </w:endnote>
  <w:endnote w:type="continuationSeparator" w:id="0">
    <w:p w14:paraId="7496DCA9" w14:textId="77777777" w:rsidR="00F45163" w:rsidRDefault="00F4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5595" w14:textId="77777777" w:rsidR="00F45163" w:rsidRDefault="00F45163">
      <w:r>
        <w:rPr>
          <w:color w:val="000000"/>
        </w:rPr>
        <w:separator/>
      </w:r>
    </w:p>
  </w:footnote>
  <w:footnote w:type="continuationSeparator" w:id="0">
    <w:p w14:paraId="273B4697" w14:textId="77777777" w:rsidR="00F45163" w:rsidRDefault="00F45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60EED"/>
    <w:multiLevelType w:val="multilevel"/>
    <w:tmpl w:val="83A01CC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9C841CE"/>
    <w:multiLevelType w:val="multilevel"/>
    <w:tmpl w:val="5E2C29F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1979134">
    <w:abstractNumId w:val="1"/>
  </w:num>
  <w:num w:numId="2" w16cid:durableId="433138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1257"/>
    <w:rsid w:val="002B3A74"/>
    <w:rsid w:val="0083304D"/>
    <w:rsid w:val="009A05D9"/>
    <w:rsid w:val="00DF4936"/>
    <w:rsid w:val="00F45163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ACC1"/>
  <w15:docId w15:val="{7128820A-A7B9-4F47-8BEA-9145673B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2026-09-21T08:20:00Z</dcterms:created>
  <dcterms:modified xsi:type="dcterms:W3CDTF">2026-09-21T08:20:00Z</dcterms:modified>
</cp:coreProperties>
</file>